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714E9" w14:textId="4CC344DC" w:rsidR="007B1C69" w:rsidRDefault="007B1C69" w:rsidP="008B0AA8">
      <w:pPr>
        <w:rPr>
          <w:lang w:val="it-IT"/>
        </w:rPr>
      </w:pPr>
    </w:p>
    <w:p w14:paraId="6165CF61" w14:textId="77777777" w:rsidR="00CC1B2F" w:rsidRDefault="00CC1B2F" w:rsidP="008B0AA8">
      <w:pPr>
        <w:rPr>
          <w:lang w:val="it-IT"/>
        </w:rPr>
      </w:pPr>
    </w:p>
    <w:p w14:paraId="408E64B7" w14:textId="77777777" w:rsidR="007B1C69" w:rsidRDefault="007B1C69" w:rsidP="008B0AA8">
      <w:pPr>
        <w:rPr>
          <w:lang w:val="it-IT"/>
        </w:rPr>
      </w:pPr>
    </w:p>
    <w:p w14:paraId="69756B6D" w14:textId="01452095" w:rsidR="00CC1B2F" w:rsidRDefault="00CC1B2F" w:rsidP="008B0AA8">
      <w:pPr>
        <w:rPr>
          <w:lang w:val="it-IT"/>
        </w:rPr>
      </w:pPr>
    </w:p>
    <w:p w14:paraId="6D95EDFB" w14:textId="77777777" w:rsidR="00CC1B2F" w:rsidRDefault="00CC1B2F" w:rsidP="008B0AA8">
      <w:pPr>
        <w:rPr>
          <w:lang w:val="it-IT"/>
        </w:rPr>
      </w:pPr>
    </w:p>
    <w:p w14:paraId="3266C95A" w14:textId="77777777" w:rsidR="00C81669" w:rsidRDefault="00C81669" w:rsidP="008B0AA8">
      <w:pPr>
        <w:rPr>
          <w:lang w:val="it-IT"/>
        </w:rPr>
      </w:pPr>
    </w:p>
    <w:p w14:paraId="14560BB7" w14:textId="77777777" w:rsidR="00650FC9" w:rsidRDefault="00650FC9" w:rsidP="008B0AA8">
      <w:pPr>
        <w:rPr>
          <w:lang w:val="it-IT"/>
        </w:rPr>
      </w:pPr>
    </w:p>
    <w:p w14:paraId="432E948F" w14:textId="77777777" w:rsidR="00C81669" w:rsidRDefault="00C81669" w:rsidP="008B0AA8">
      <w:pPr>
        <w:rPr>
          <w:lang w:val="it-IT"/>
        </w:rPr>
      </w:pPr>
    </w:p>
    <w:p w14:paraId="6D05FBAD" w14:textId="77777777" w:rsidR="00C81669" w:rsidRPr="008B0AA8" w:rsidRDefault="00C81669" w:rsidP="008B0AA8">
      <w:pPr>
        <w:rPr>
          <w:lang w:val="it-IT"/>
        </w:rPr>
      </w:pPr>
    </w:p>
    <w:p w14:paraId="56A23733" w14:textId="77777777" w:rsidR="00287E9B" w:rsidRDefault="00287E9B" w:rsidP="00847878">
      <w:pPr>
        <w:pStyle w:val="Titolo"/>
        <w:spacing w:line="276" w:lineRule="auto"/>
        <w:jc w:val="center"/>
        <w:rPr>
          <w:rFonts w:ascii="Century Gothic" w:hAnsi="Century Gothic"/>
          <w:noProof/>
          <w:color w:val="B01513"/>
          <w:sz w:val="56"/>
        </w:rPr>
      </w:pPr>
    </w:p>
    <w:p w14:paraId="03DB07BB" w14:textId="1D403469" w:rsidR="008C6A29" w:rsidRPr="00EC14DD" w:rsidRDefault="008C6A29" w:rsidP="008C6A29">
      <w:pPr>
        <w:pStyle w:val="Titolo"/>
        <w:spacing w:line="276" w:lineRule="auto"/>
        <w:jc w:val="center"/>
        <w:rPr>
          <w:rFonts w:ascii="Century Gothic" w:hAnsi="Century Gothic"/>
          <w:noProof/>
          <w:color w:val="B01513"/>
          <w:sz w:val="56"/>
          <w:lang w:val="it-IT"/>
        </w:rPr>
      </w:pPr>
      <w:r w:rsidRPr="003676B8">
        <w:rPr>
          <w:rFonts w:ascii="Century Gothic" w:hAnsi="Century Gothic"/>
          <w:noProof/>
          <w:color w:val="B01513"/>
          <w:sz w:val="56"/>
          <w:lang w:val="it-IT"/>
        </w:rPr>
        <w:t xml:space="preserve">Polisocial </w:t>
      </w:r>
      <w:r w:rsidRPr="00EC14DD">
        <w:rPr>
          <w:rFonts w:ascii="Century Gothic" w:hAnsi="Century Gothic"/>
          <w:noProof/>
          <w:color w:val="B01513"/>
          <w:sz w:val="56"/>
          <w:lang w:val="it-IT"/>
        </w:rPr>
        <w:t>Award 20</w:t>
      </w:r>
      <w:r w:rsidR="00DC0628" w:rsidRPr="00EC14DD">
        <w:rPr>
          <w:rFonts w:ascii="Century Gothic" w:hAnsi="Century Gothic"/>
          <w:noProof/>
          <w:color w:val="B01513"/>
          <w:sz w:val="56"/>
          <w:lang w:val="it-IT"/>
        </w:rPr>
        <w:t>2</w:t>
      </w:r>
      <w:r w:rsidR="00EF580C">
        <w:rPr>
          <w:rFonts w:ascii="Century Gothic" w:hAnsi="Century Gothic"/>
          <w:noProof/>
          <w:color w:val="B01513"/>
          <w:sz w:val="56"/>
          <w:lang w:val="it-IT"/>
        </w:rPr>
        <w:t>4</w:t>
      </w:r>
    </w:p>
    <w:p w14:paraId="04C44A68" w14:textId="37A78011" w:rsidR="008C6A29" w:rsidRDefault="00BC6DA9" w:rsidP="008C6A29">
      <w:pPr>
        <w:contextualSpacing/>
        <w:jc w:val="center"/>
        <w:rPr>
          <w:rFonts w:asciiTheme="majorHAnsi" w:eastAsiaTheme="majorEastAsia" w:hAnsiTheme="majorHAnsi" w:cstheme="majorBidi"/>
          <w:color w:val="B01513" w:themeColor="accent1"/>
          <w:sz w:val="44"/>
          <w:szCs w:val="28"/>
          <w:lang w:val="it-IT"/>
        </w:rPr>
      </w:pPr>
      <w:r w:rsidRPr="00EC14DD">
        <w:rPr>
          <w:rFonts w:asciiTheme="majorHAnsi" w:eastAsiaTheme="majorEastAsia" w:hAnsiTheme="majorHAnsi" w:cstheme="majorBidi"/>
          <w:color w:val="B01513" w:themeColor="accent1"/>
          <w:sz w:val="44"/>
          <w:szCs w:val="28"/>
          <w:lang w:val="it-IT"/>
        </w:rPr>
        <w:t>Modulo di candidatura</w:t>
      </w:r>
    </w:p>
    <w:p w14:paraId="2FE8E86A" w14:textId="7EF17D68" w:rsidR="00972694" w:rsidRPr="003676B8" w:rsidRDefault="00972694" w:rsidP="008C6A29">
      <w:pPr>
        <w:contextualSpacing/>
        <w:jc w:val="center"/>
        <w:rPr>
          <w:rFonts w:asciiTheme="majorHAnsi" w:eastAsiaTheme="majorEastAsia" w:hAnsiTheme="majorHAnsi" w:cstheme="majorBidi"/>
          <w:color w:val="B01513" w:themeColor="accent1"/>
          <w:sz w:val="44"/>
          <w:szCs w:val="28"/>
          <w:lang w:val="it-IT"/>
        </w:rPr>
      </w:pPr>
      <w:r>
        <w:rPr>
          <w:rFonts w:asciiTheme="majorHAnsi" w:eastAsiaTheme="majorEastAsia" w:hAnsiTheme="majorHAnsi" w:cstheme="majorBidi"/>
          <w:color w:val="B01513" w:themeColor="accent1"/>
          <w:sz w:val="44"/>
          <w:szCs w:val="28"/>
          <w:lang w:val="it-IT"/>
        </w:rPr>
        <w:t>Linea B - Consolidamento</w:t>
      </w:r>
    </w:p>
    <w:p w14:paraId="07C7DF92" w14:textId="77777777" w:rsidR="008C6A29" w:rsidRPr="003676B8" w:rsidRDefault="008C6A29" w:rsidP="008C6A29">
      <w:pPr>
        <w:contextualSpacing/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</w:pPr>
    </w:p>
    <w:p w14:paraId="19D8A9F3" w14:textId="77777777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27FC94D0" w14:textId="77777777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1FE5B89F" w14:textId="77777777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4AE8630F" w14:textId="77777777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  <w:r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t xml:space="preserve">Scadenza per la consegna: </w:t>
      </w:r>
    </w:p>
    <w:p w14:paraId="502D123C" w14:textId="5E306A7D" w:rsidR="008C6A29" w:rsidRPr="003676B8" w:rsidRDefault="00DE5CFC" w:rsidP="008C6A29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  <w:r w:rsidRPr="00DE5CFC">
        <w:rPr>
          <w:rFonts w:asciiTheme="majorHAnsi" w:eastAsiaTheme="majorEastAsia" w:hAnsiTheme="majorHAnsi" w:cstheme="majorBidi"/>
          <w:sz w:val="28"/>
          <w:szCs w:val="28"/>
          <w:lang w:val="it-IT"/>
        </w:rPr>
        <w:t>7 ottobre 2024</w:t>
      </w:r>
      <w:r w:rsidR="008C6A29"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t xml:space="preserve">, </w:t>
      </w:r>
      <w:r w:rsidR="000F222C">
        <w:rPr>
          <w:rFonts w:asciiTheme="majorHAnsi" w:eastAsiaTheme="majorEastAsia" w:hAnsiTheme="majorHAnsi" w:cstheme="majorBidi"/>
          <w:sz w:val="28"/>
          <w:szCs w:val="28"/>
          <w:lang w:val="it-IT"/>
        </w:rPr>
        <w:t xml:space="preserve">ore </w:t>
      </w:r>
      <w:r w:rsidR="008C6A29"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t>12</w:t>
      </w:r>
      <w:r w:rsidR="00884F7F">
        <w:rPr>
          <w:rFonts w:asciiTheme="majorHAnsi" w:eastAsiaTheme="majorEastAsia" w:hAnsiTheme="majorHAnsi" w:cstheme="majorBidi"/>
          <w:sz w:val="28"/>
          <w:szCs w:val="28"/>
          <w:lang w:val="it-IT"/>
        </w:rPr>
        <w:t>:</w:t>
      </w:r>
      <w:r w:rsidR="008C6A29"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t>00 CE</w:t>
      </w:r>
      <w:r w:rsidR="00EB1764">
        <w:rPr>
          <w:rFonts w:asciiTheme="majorHAnsi" w:eastAsiaTheme="majorEastAsia" w:hAnsiTheme="majorHAnsi" w:cstheme="majorBidi"/>
          <w:sz w:val="28"/>
          <w:szCs w:val="28"/>
          <w:lang w:val="it-IT"/>
        </w:rPr>
        <w:t>S</w:t>
      </w:r>
      <w:r w:rsidR="008C6A29"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t>T</w:t>
      </w:r>
      <w:r w:rsidR="008C6A29"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br/>
        <w:t>Da inviare a: polisocialaward@polimi.it</w:t>
      </w:r>
    </w:p>
    <w:p w14:paraId="696C5DD2" w14:textId="77777777" w:rsidR="006E0F73" w:rsidRPr="003676B8" w:rsidRDefault="006E0F73" w:rsidP="006E0F73">
      <w:pPr>
        <w:jc w:val="both"/>
        <w:rPr>
          <w:noProof/>
          <w:lang w:val="it-IT"/>
        </w:rPr>
      </w:pPr>
    </w:p>
    <w:p w14:paraId="2C44DE72" w14:textId="77777777" w:rsidR="006E0F73" w:rsidRPr="003676B8" w:rsidRDefault="006E0F73" w:rsidP="006E0F73">
      <w:pPr>
        <w:rPr>
          <w:noProof/>
          <w:lang w:val="it-IT"/>
        </w:rPr>
      </w:pPr>
    </w:p>
    <w:p w14:paraId="69167867" w14:textId="77777777" w:rsidR="006E0F73" w:rsidRPr="003676B8" w:rsidRDefault="006E0F73" w:rsidP="006E0F73">
      <w:pPr>
        <w:rPr>
          <w:noProof/>
          <w:lang w:val="it-IT"/>
        </w:rPr>
      </w:pPr>
    </w:p>
    <w:p w14:paraId="1E160214" w14:textId="77777777" w:rsidR="006E0F73" w:rsidRPr="003676B8" w:rsidRDefault="006E0F73" w:rsidP="006E0F73">
      <w:pPr>
        <w:rPr>
          <w:rFonts w:ascii="Arial" w:hAnsi="Arial" w:cs="Arial"/>
          <w:noProof/>
          <w:sz w:val="22"/>
          <w:lang w:val="it-IT"/>
        </w:rPr>
      </w:pPr>
    </w:p>
    <w:p w14:paraId="4D5A7A01" w14:textId="1DEEEC6E" w:rsidR="006E0F73" w:rsidRPr="003676B8" w:rsidRDefault="47F66045" w:rsidP="006E0F73">
      <w:pPr>
        <w:rPr>
          <w:color w:val="C00000"/>
          <w:lang w:val="it-IT"/>
        </w:rPr>
      </w:pPr>
      <w:r w:rsidRPr="1C38A5FD">
        <w:rPr>
          <w:rFonts w:asciiTheme="majorHAnsi" w:eastAsiaTheme="majorEastAsia" w:hAnsiTheme="majorHAnsi" w:cstheme="majorBidi"/>
          <w:noProof/>
          <w:color w:val="C00000"/>
          <w:sz w:val="28"/>
          <w:szCs w:val="28"/>
          <w:lang w:val="it-IT"/>
        </w:rPr>
        <w:t xml:space="preserve">Acronimo e </w:t>
      </w:r>
      <w:r w:rsidR="3571B0FA" w:rsidRPr="1C38A5FD">
        <w:rPr>
          <w:rFonts w:asciiTheme="majorHAnsi" w:eastAsiaTheme="majorEastAsia" w:hAnsiTheme="majorHAnsi" w:cstheme="majorBidi"/>
          <w:noProof/>
          <w:color w:val="C00000"/>
          <w:sz w:val="28"/>
          <w:szCs w:val="28"/>
          <w:lang w:val="it-IT"/>
        </w:rPr>
        <w:t>t</w:t>
      </w:r>
      <w:r w:rsidR="000D46A0" w:rsidRPr="1C38A5FD">
        <w:rPr>
          <w:rFonts w:asciiTheme="majorHAnsi" w:eastAsiaTheme="majorEastAsia" w:hAnsiTheme="majorHAnsi" w:cstheme="majorBidi"/>
          <w:noProof/>
          <w:color w:val="C00000"/>
          <w:sz w:val="28"/>
          <w:szCs w:val="28"/>
          <w:lang w:val="it-IT"/>
        </w:rPr>
        <w:t>itolo del progetto</w:t>
      </w:r>
      <w:r w:rsidR="006E0F73" w:rsidRPr="1C38A5FD">
        <w:rPr>
          <w:rFonts w:asciiTheme="majorHAnsi" w:eastAsiaTheme="majorEastAsia" w:hAnsiTheme="majorHAnsi" w:cstheme="majorBidi"/>
          <w:noProof/>
          <w:color w:val="C00000"/>
          <w:sz w:val="28"/>
          <w:szCs w:val="28"/>
          <w:lang w:val="it-IT"/>
        </w:rPr>
        <w:t>:</w:t>
      </w:r>
    </w:p>
    <w:p w14:paraId="23074FCF" w14:textId="77777777" w:rsidR="006E0F73" w:rsidRPr="003676B8" w:rsidRDefault="006E0F73" w:rsidP="006E0F73">
      <w:pPr>
        <w:rPr>
          <w:rFonts w:ascii="Arial" w:hAnsi="Arial" w:cs="Arial"/>
          <w:noProof/>
          <w:color w:val="C00000"/>
          <w:sz w:val="22"/>
          <w:lang w:val="it-IT"/>
        </w:rPr>
      </w:pPr>
      <w:r w:rsidRPr="003676B8">
        <w:rPr>
          <w:rFonts w:ascii="Arial" w:hAnsi="Arial" w:cs="Arial"/>
          <w:noProof/>
          <w:color w:val="C00000"/>
          <w:sz w:val="22"/>
          <w:lang w:val="it-IT"/>
        </w:rPr>
        <w:t>…………………………………………………………………………………………………………………</w:t>
      </w:r>
    </w:p>
    <w:p w14:paraId="445EF128" w14:textId="4E433F33" w:rsidR="006305FF" w:rsidRPr="003676B8" w:rsidRDefault="006E0F73" w:rsidP="006E0F73">
      <w:pPr>
        <w:rPr>
          <w:rFonts w:ascii="Arial" w:hAnsi="Arial" w:cs="Arial"/>
          <w:noProof/>
          <w:sz w:val="22"/>
          <w:lang w:val="it-IT"/>
        </w:rPr>
      </w:pPr>
      <w:r w:rsidRPr="003676B8">
        <w:rPr>
          <w:rFonts w:ascii="Arial" w:hAnsi="Arial" w:cs="Arial"/>
          <w:noProof/>
          <w:color w:val="C00000"/>
          <w:sz w:val="22"/>
          <w:lang w:val="it-IT"/>
        </w:rPr>
        <w:t>…………………………………………………………………………………………………………………</w:t>
      </w:r>
      <w:r w:rsidR="00A33B86" w:rsidRPr="003676B8">
        <w:rPr>
          <w:rFonts w:ascii="Arial" w:hAnsi="Arial" w:cs="Arial"/>
          <w:noProof/>
          <w:sz w:val="22"/>
          <w:lang w:val="it-IT"/>
        </w:rPr>
        <w:br w:type="page"/>
      </w:r>
    </w:p>
    <w:p w14:paraId="3AFA1C41" w14:textId="4F28D67B" w:rsidR="00722834" w:rsidRPr="003676B8" w:rsidRDefault="00722834" w:rsidP="00FE7F7B">
      <w:pPr>
        <w:pStyle w:val="Titolo1"/>
        <w:spacing w:before="0" w:after="0"/>
        <w:rPr>
          <w:lang w:val="it-IT"/>
        </w:rPr>
      </w:pPr>
      <w:r w:rsidRPr="003676B8">
        <w:rPr>
          <w:lang w:val="it-IT"/>
        </w:rPr>
        <w:lastRenderedPageBreak/>
        <w:t xml:space="preserve">1. </w:t>
      </w:r>
      <w:r w:rsidR="000D46A0" w:rsidRPr="003676B8">
        <w:rPr>
          <w:lang w:val="it-IT"/>
        </w:rPr>
        <w:t>Descrizione sintetica</w:t>
      </w:r>
    </w:p>
    <w:p w14:paraId="281ABD3C" w14:textId="71F104E9" w:rsidR="00722834" w:rsidRPr="003676B8" w:rsidRDefault="00722834" w:rsidP="00FE7F7B">
      <w:pPr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70C4F13F">
        <w:rPr>
          <w:rFonts w:cs="Arial"/>
          <w:i/>
          <w:iCs/>
          <w:noProof/>
          <w:color w:val="B01513" w:themeColor="accent1"/>
          <w:sz w:val="18"/>
          <w:szCs w:val="18"/>
          <w:lang w:val="it-IT"/>
        </w:rPr>
        <w:t>(</w:t>
      </w:r>
      <w:r w:rsidR="000D46A0" w:rsidRPr="70C4F13F">
        <w:rPr>
          <w:rFonts w:cs="Arial"/>
          <w:i/>
          <w:iCs/>
          <w:noProof/>
          <w:color w:val="B01513" w:themeColor="accent1"/>
          <w:sz w:val="18"/>
          <w:szCs w:val="18"/>
          <w:lang w:val="it-IT"/>
        </w:rPr>
        <w:t xml:space="preserve">lunghezza </w:t>
      </w:r>
      <w:r w:rsidRPr="70C4F13F">
        <w:rPr>
          <w:rFonts w:cs="Arial"/>
          <w:i/>
          <w:iCs/>
          <w:noProof/>
          <w:color w:val="B01513" w:themeColor="accent1"/>
          <w:sz w:val="18"/>
          <w:szCs w:val="18"/>
          <w:lang w:val="it-IT"/>
        </w:rPr>
        <w:t xml:space="preserve">MAX: </w:t>
      </w:r>
      <w:r w:rsidR="00D146EA" w:rsidRPr="70C4F13F">
        <w:rPr>
          <w:rFonts w:cs="Arial"/>
          <w:i/>
          <w:iCs/>
          <w:noProof/>
          <w:color w:val="B01513" w:themeColor="accent1"/>
          <w:sz w:val="18"/>
          <w:szCs w:val="18"/>
          <w:lang w:val="it-IT"/>
        </w:rPr>
        <w:t>45</w:t>
      </w:r>
      <w:r w:rsidRPr="70C4F13F">
        <w:rPr>
          <w:rFonts w:cs="Arial"/>
          <w:i/>
          <w:iCs/>
          <w:noProof/>
          <w:color w:val="B01513" w:themeColor="accent1"/>
          <w:sz w:val="18"/>
          <w:szCs w:val="18"/>
          <w:lang w:val="it-IT"/>
        </w:rPr>
        <w:t xml:space="preserve">00 </w:t>
      </w:r>
      <w:r w:rsidR="000D46A0" w:rsidRPr="70C4F13F">
        <w:rPr>
          <w:rFonts w:cs="Arial"/>
          <w:i/>
          <w:iCs/>
          <w:noProof/>
          <w:color w:val="B01513" w:themeColor="accent1"/>
          <w:sz w:val="18"/>
          <w:szCs w:val="18"/>
          <w:lang w:val="it-IT"/>
        </w:rPr>
        <w:t>caratteri spazi inclusi, su una pagina</w:t>
      </w:r>
      <w:r w:rsidR="00B00331" w:rsidRPr="70C4F13F">
        <w:rPr>
          <w:rFonts w:cs="Arial"/>
          <w:i/>
          <w:iCs/>
          <w:noProof/>
          <w:color w:val="B01513" w:themeColor="accent1"/>
          <w:sz w:val="18"/>
          <w:szCs w:val="18"/>
          <w:lang w:val="it-IT"/>
        </w:rPr>
        <w:t>)</w:t>
      </w:r>
      <w:r w:rsidRPr="004739F7">
        <w:rPr>
          <w:lang w:val="it-IT"/>
        </w:rPr>
        <w:br/>
      </w:r>
      <w:r w:rsidRPr="004739F7">
        <w:rPr>
          <w:lang w:val="it-IT"/>
        </w:rPr>
        <w:br/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D812FA" w:rsidRPr="00AE166C" w14:paraId="6BDC5206" w14:textId="77777777" w:rsidTr="70C4F13F">
        <w:trPr>
          <w:trHeight w:val="137"/>
        </w:trPr>
        <w:tc>
          <w:tcPr>
            <w:tcW w:w="9634" w:type="dxa"/>
            <w:shd w:val="clear" w:color="auto" w:fill="F2F2F2" w:themeFill="background1" w:themeFillShade="F2"/>
          </w:tcPr>
          <w:p w14:paraId="24DA758C" w14:textId="37728159" w:rsidR="00D812FA" w:rsidRPr="00E87D62" w:rsidRDefault="00D812FA" w:rsidP="00D812FA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E87D62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1.1. Acronimo e titolo del progetto:</w:t>
            </w:r>
          </w:p>
        </w:tc>
      </w:tr>
      <w:tr w:rsidR="00722834" w:rsidRPr="00AE166C" w14:paraId="052BB8DA" w14:textId="77777777" w:rsidTr="70C4F13F">
        <w:trPr>
          <w:trHeight w:val="567"/>
        </w:trPr>
        <w:tc>
          <w:tcPr>
            <w:tcW w:w="9634" w:type="dxa"/>
            <w:shd w:val="clear" w:color="auto" w:fill="auto"/>
          </w:tcPr>
          <w:p w14:paraId="7E43AC08" w14:textId="77777777" w:rsidR="00722834" w:rsidRPr="00E87D62" w:rsidRDefault="00722834" w:rsidP="00FE7F7B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</w:tr>
      <w:tr w:rsidR="00722834" w:rsidRPr="00AE166C" w14:paraId="57115B84" w14:textId="77777777" w:rsidTr="70C4F13F">
        <w:trPr>
          <w:trHeight w:val="238"/>
        </w:trPr>
        <w:tc>
          <w:tcPr>
            <w:tcW w:w="9634" w:type="dxa"/>
            <w:shd w:val="clear" w:color="auto" w:fill="F2F2F2" w:themeFill="background1" w:themeFillShade="F2"/>
          </w:tcPr>
          <w:p w14:paraId="795F461A" w14:textId="33A99C2D" w:rsidR="00722834" w:rsidRPr="00E87D62" w:rsidRDefault="00722834" w:rsidP="000D46A0">
            <w:pPr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</w:pPr>
            <w:r w:rsidRPr="00E87D62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1.2. </w:t>
            </w:r>
            <w:r w:rsidR="00D146EA" w:rsidRPr="00E87D62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Idea progettuale</w:t>
            </w:r>
            <w:r w:rsidRPr="00E87D62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: </w:t>
            </w:r>
            <w:r w:rsidRPr="00E87D62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br/>
            </w:r>
            <w:r w:rsidR="00D146EA" w:rsidRPr="00E87D62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Sintetizzare</w:t>
            </w:r>
            <w:r w:rsidR="00A139D0" w:rsidRPr="00E87D62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l’idea progettuale in MAX 250 caratteri spazi inclusi.</w:t>
            </w:r>
          </w:p>
        </w:tc>
      </w:tr>
      <w:tr w:rsidR="00722834" w:rsidRPr="00AE166C" w14:paraId="5EEC36BA" w14:textId="77777777" w:rsidTr="70C4F13F">
        <w:trPr>
          <w:trHeight w:val="1259"/>
        </w:trPr>
        <w:tc>
          <w:tcPr>
            <w:tcW w:w="9634" w:type="dxa"/>
            <w:shd w:val="clear" w:color="auto" w:fill="auto"/>
          </w:tcPr>
          <w:p w14:paraId="4FF0AB66" w14:textId="77777777" w:rsidR="00722834" w:rsidRPr="00E87D62" w:rsidRDefault="00722834" w:rsidP="00FE7F7B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</w:tr>
      <w:tr w:rsidR="00D146EA" w:rsidRPr="00AE166C" w14:paraId="77742FA1" w14:textId="77777777" w:rsidTr="70C4F13F">
        <w:trPr>
          <w:trHeight w:val="400"/>
        </w:trPr>
        <w:tc>
          <w:tcPr>
            <w:tcW w:w="9634" w:type="dxa"/>
            <w:shd w:val="clear" w:color="auto" w:fill="F2F2F2" w:themeFill="background1" w:themeFillShade="F2"/>
          </w:tcPr>
          <w:p w14:paraId="0C496A00" w14:textId="1D91FB0F" w:rsidR="00D146EA" w:rsidRPr="00AE166C" w:rsidRDefault="00D146EA" w:rsidP="00FE7F7B">
            <w:pPr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</w:pPr>
            <w:bookmarkStart w:id="0" w:name="_Hlk130204422"/>
            <w:r w:rsidRPr="00AE166C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1.3. </w:t>
            </w:r>
            <w:r w:rsidR="004D0FFE" w:rsidRPr="00AE166C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A</w:t>
            </w:r>
            <w:r w:rsidRPr="00AE166C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bstract</w:t>
            </w:r>
            <w:r w:rsidRPr="00AE166C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: </w:t>
            </w:r>
            <w:r w:rsidRPr="00AE166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Descrivere li progetto in MAX 2500 caratteri spazi inclusi.</w:t>
            </w:r>
            <w:r w:rsidRPr="00AE166C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 L’abstract è inteso come una mappa concettuale ad uso </w:t>
            </w:r>
            <w:bookmarkStart w:id="1" w:name="_Hlk130222287"/>
            <w:r w:rsidRPr="00AE166C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della commissione per orientarsi all’interno della proposta. Vi chiediamo di evidenziare sinteticamente le connessioni </w:t>
            </w:r>
            <w:bookmarkEnd w:id="1"/>
            <w:r w:rsidRPr="00AE166C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>esistenti tra i problemi/bisogni che si vogliono affrontare, gli obiettivi della ricerca, i metodi adottati, gli interventi previsti, i risultati e impatti che si intendono produrre.</w:t>
            </w:r>
            <w:bookmarkEnd w:id="0"/>
            <w:r w:rsidR="00F97E67" w:rsidRPr="00AE166C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 Esplicitare sinteticamente la relazione con il progetto di ricerca già attivato presso Off Campus, cui la nuova proposta si ricollega.</w:t>
            </w:r>
          </w:p>
        </w:tc>
      </w:tr>
      <w:tr w:rsidR="00D146EA" w:rsidRPr="00AE166C" w14:paraId="3F87272B" w14:textId="77777777" w:rsidTr="70C4F13F">
        <w:trPr>
          <w:trHeight w:val="1218"/>
        </w:trPr>
        <w:tc>
          <w:tcPr>
            <w:tcW w:w="9634" w:type="dxa"/>
            <w:shd w:val="clear" w:color="auto" w:fill="auto"/>
          </w:tcPr>
          <w:p w14:paraId="1A1F5832" w14:textId="77777777" w:rsidR="00D146EA" w:rsidRPr="00AE166C" w:rsidRDefault="00D146EA" w:rsidP="00FE7F7B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</w:tr>
      <w:tr w:rsidR="00B61B1B" w:rsidRPr="00AE166C" w14:paraId="0876C3C0" w14:textId="77777777" w:rsidTr="70C4F13F">
        <w:tc>
          <w:tcPr>
            <w:tcW w:w="9634" w:type="dxa"/>
            <w:shd w:val="clear" w:color="auto" w:fill="EBEBEB" w:themeFill="background2"/>
          </w:tcPr>
          <w:p w14:paraId="1EF06C48" w14:textId="5F5317F7" w:rsidR="00B61B1B" w:rsidRPr="00AE166C" w:rsidRDefault="00B61B1B" w:rsidP="70C4F13F">
            <w:pPr>
              <w:rPr>
                <w:rFonts w:asciiTheme="majorHAnsi" w:hAnsiTheme="majorHAnsi" w:cs="Arial"/>
                <w:b/>
                <w:bCs/>
                <w:noProof/>
                <w:sz w:val="18"/>
                <w:szCs w:val="18"/>
                <w:lang w:val="it-IT"/>
              </w:rPr>
            </w:pPr>
            <w:r w:rsidRPr="00AE166C">
              <w:rPr>
                <w:rFonts w:asciiTheme="majorHAnsi" w:hAnsiTheme="majorHAnsi" w:cs="Arial"/>
                <w:b/>
                <w:bCs/>
                <w:noProof/>
                <w:sz w:val="18"/>
                <w:szCs w:val="18"/>
                <w:lang w:val="it-IT"/>
              </w:rPr>
              <w:t>1.</w:t>
            </w:r>
            <w:r w:rsidR="00D146EA" w:rsidRPr="00AE166C">
              <w:rPr>
                <w:rFonts w:asciiTheme="majorHAnsi" w:hAnsiTheme="majorHAnsi" w:cs="Arial"/>
                <w:b/>
                <w:bCs/>
                <w:noProof/>
                <w:sz w:val="18"/>
                <w:szCs w:val="18"/>
                <w:lang w:val="it-IT"/>
              </w:rPr>
              <w:t>4</w:t>
            </w:r>
            <w:r w:rsidRPr="00AE166C">
              <w:rPr>
                <w:rFonts w:asciiTheme="majorHAnsi" w:hAnsiTheme="majorHAnsi" w:cs="Arial"/>
                <w:b/>
                <w:bCs/>
                <w:noProof/>
                <w:sz w:val="18"/>
                <w:szCs w:val="18"/>
                <w:lang w:val="it-IT"/>
              </w:rPr>
              <w:t xml:space="preserve">. Luogo: </w:t>
            </w:r>
            <w:bookmarkStart w:id="2" w:name="_Hlk130204093"/>
            <w:r w:rsidRPr="00AE166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Indicare </w:t>
            </w:r>
            <w:r w:rsidR="00A139D0" w:rsidRPr="00AE166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lo spazio Off Campus </w:t>
            </w:r>
            <w:r w:rsidR="00765E95" w:rsidRPr="00AE166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e il rispettivo contesto localizzativo all’attenzione specifica del progetto di ricerca</w:t>
            </w:r>
            <w:bookmarkEnd w:id="2"/>
          </w:p>
        </w:tc>
      </w:tr>
      <w:tr w:rsidR="00B61B1B" w:rsidRPr="00AE166C" w14:paraId="7318BE4E" w14:textId="77777777" w:rsidTr="70C4F13F">
        <w:trPr>
          <w:trHeight w:val="662"/>
        </w:trPr>
        <w:tc>
          <w:tcPr>
            <w:tcW w:w="9634" w:type="dxa"/>
          </w:tcPr>
          <w:p w14:paraId="62C60CB2" w14:textId="77777777" w:rsidR="00B61B1B" w:rsidRPr="00AE166C" w:rsidRDefault="00B61B1B" w:rsidP="00424FC5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  <w:p w14:paraId="0F84777C" w14:textId="77777777" w:rsidR="00A139D0" w:rsidRPr="00AE166C" w:rsidRDefault="00A139D0" w:rsidP="00424FC5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  <w:p w14:paraId="60BC5E50" w14:textId="0E80F538" w:rsidR="00A139D0" w:rsidRPr="00AE166C" w:rsidRDefault="00A139D0" w:rsidP="00424FC5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  <w:p w14:paraId="044C2AF5" w14:textId="77777777" w:rsidR="00765E95" w:rsidRPr="00AE166C" w:rsidRDefault="00765E95" w:rsidP="00424FC5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  <w:p w14:paraId="4F405C10" w14:textId="67E89581" w:rsidR="00A139D0" w:rsidRPr="00AE166C" w:rsidRDefault="00A139D0" w:rsidP="00424FC5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</w:tr>
      <w:tr w:rsidR="00B61B1B" w:rsidRPr="00AE166C" w14:paraId="77B8B1AD" w14:textId="77777777" w:rsidTr="70C4F13F">
        <w:tc>
          <w:tcPr>
            <w:tcW w:w="9634" w:type="dxa"/>
            <w:shd w:val="clear" w:color="auto" w:fill="EBEBEB" w:themeFill="background2"/>
          </w:tcPr>
          <w:p w14:paraId="0A86FD86" w14:textId="6E403B12" w:rsidR="00B61B1B" w:rsidRPr="00AE166C" w:rsidRDefault="00B61B1B" w:rsidP="00424FC5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E166C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 w:rsidR="00D146EA" w:rsidRPr="00AE166C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5</w:t>
            </w:r>
            <w:r w:rsidRPr="00AE166C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. Gruppo di lavoro: </w:t>
            </w:r>
            <w:r w:rsidRPr="00AE166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Per ogni membro, elencare Nome, Cognome, Dipartimento/Struttura, </w:t>
            </w:r>
            <w:r w:rsidR="003D7355" w:rsidRPr="00AE166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Settore scientifico-disciplinare</w:t>
            </w:r>
            <w:r w:rsidR="00331F48" w:rsidRPr="00AE166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, indicando chi coprirà i ruoli di Referente Scientifico e di Project Manager</w:t>
            </w:r>
            <w:r w:rsidRPr="00AE166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(</w:t>
            </w:r>
            <w:r w:rsidR="00331F48" w:rsidRPr="00AE166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punto </w:t>
            </w:r>
            <w:r w:rsidRPr="00AE166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2</w:t>
            </w:r>
            <w:r w:rsidR="00331F48" w:rsidRPr="00AE166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.2.</w:t>
            </w:r>
            <w:r w:rsidRPr="00AE166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del Bando Polisocial Award 202</w:t>
            </w:r>
            <w:r w:rsidR="00DE35D5" w:rsidRPr="00AE166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4</w:t>
            </w:r>
            <w:r w:rsidRPr="00AE166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).</w:t>
            </w:r>
          </w:p>
        </w:tc>
      </w:tr>
      <w:tr w:rsidR="00B61B1B" w:rsidRPr="00AE166C" w14:paraId="29671297" w14:textId="77777777" w:rsidTr="70C4F13F">
        <w:trPr>
          <w:trHeight w:val="1310"/>
        </w:trPr>
        <w:tc>
          <w:tcPr>
            <w:tcW w:w="9634" w:type="dxa"/>
          </w:tcPr>
          <w:p w14:paraId="03853C4D" w14:textId="77777777" w:rsidR="00B61B1B" w:rsidRPr="00AE166C" w:rsidRDefault="00B61B1B" w:rsidP="00424FC5">
            <w:pPr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</w:tr>
      <w:tr w:rsidR="00B61B1B" w:rsidRPr="00AE166C" w14:paraId="431055D4" w14:textId="77777777" w:rsidTr="70C4F13F">
        <w:tc>
          <w:tcPr>
            <w:tcW w:w="9634" w:type="dxa"/>
            <w:shd w:val="clear" w:color="auto" w:fill="EBEBEB" w:themeFill="background2"/>
          </w:tcPr>
          <w:p w14:paraId="724102AB" w14:textId="6B632BDF" w:rsidR="00765E95" w:rsidRPr="00AE166C" w:rsidRDefault="00B61B1B" w:rsidP="00A600E6">
            <w:pPr>
              <w:jc w:val="both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E166C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 w:rsidR="00D146EA" w:rsidRPr="00AE166C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6</w:t>
            </w:r>
            <w:r w:rsidRPr="00AE166C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. Partner di progetto</w:t>
            </w:r>
            <w:r w:rsidRPr="00AE166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: Si intendono partner di progetto soggetti esterni con un ruolo attivo nel progetto</w:t>
            </w:r>
            <w:r w:rsidR="00B84046" w:rsidRPr="00AE166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, </w:t>
            </w:r>
            <w:r w:rsidRPr="00AE166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operativo e/o di cofinanziamento</w:t>
            </w:r>
            <w:r w:rsidR="00B84046" w:rsidRPr="00AE166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(v. punto 2.6. del Bando)</w:t>
            </w:r>
            <w:r w:rsidRPr="00AE166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. Per ogni partner inserire Nome ente, Tipologia ente, </w:t>
            </w:r>
            <w:r w:rsidR="00EC4D82" w:rsidRPr="00AE166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se ha partecipato ad attività pregresse (sì/no), </w:t>
            </w:r>
            <w:r w:rsidRPr="00AE166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WP ai quali il partner parteciperà</w:t>
            </w:r>
            <w:r w:rsidR="00B84046" w:rsidRPr="00AE166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, entità dell’eventuale cofinanziamento.</w:t>
            </w:r>
          </w:p>
        </w:tc>
      </w:tr>
      <w:tr w:rsidR="00B61B1B" w:rsidRPr="00AE166C" w14:paraId="3AC9CD79" w14:textId="77777777" w:rsidTr="70C4F13F">
        <w:trPr>
          <w:trHeight w:val="1228"/>
        </w:trPr>
        <w:tc>
          <w:tcPr>
            <w:tcW w:w="9634" w:type="dxa"/>
          </w:tcPr>
          <w:p w14:paraId="64B97BA8" w14:textId="77777777" w:rsidR="00B61B1B" w:rsidRPr="00AE166C" w:rsidRDefault="00B61B1B" w:rsidP="00424FC5">
            <w:pPr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</w:tr>
      <w:tr w:rsidR="00B61B1B" w:rsidRPr="00AE166C" w14:paraId="267F4786" w14:textId="77777777" w:rsidTr="70C4F13F">
        <w:tc>
          <w:tcPr>
            <w:tcW w:w="9634" w:type="dxa"/>
            <w:shd w:val="clear" w:color="auto" w:fill="EBEBEB" w:themeFill="background2"/>
          </w:tcPr>
          <w:p w14:paraId="6ADC74F2" w14:textId="467B4146" w:rsidR="00B61B1B" w:rsidRPr="00AE166C" w:rsidRDefault="00B61B1B" w:rsidP="00424FC5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E166C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 w:rsidR="00D146EA" w:rsidRPr="00AE166C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7</w:t>
            </w:r>
            <w:r w:rsidRPr="00AE166C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. Finanziamento richiesto (Euro): </w:t>
            </w:r>
            <w:r w:rsidR="00000EDE" w:rsidRPr="00AE166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MAX </w:t>
            </w:r>
            <w:r w:rsidR="003050D9" w:rsidRPr="00AE166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50</w:t>
            </w:r>
            <w:r w:rsidR="00000EDE" w:rsidRPr="00AE166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.000 euro (</w:t>
            </w:r>
            <w:r w:rsidRPr="00AE166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punt</w:t>
            </w:r>
            <w:r w:rsidR="002E1418" w:rsidRPr="00AE166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o</w:t>
            </w:r>
            <w:r w:rsidRPr="00AE166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4.1. del Bando</w:t>
            </w:r>
            <w:r w:rsidR="00000EDE" w:rsidRPr="00AE166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)</w:t>
            </w:r>
          </w:p>
        </w:tc>
      </w:tr>
      <w:tr w:rsidR="00B61B1B" w:rsidRPr="00AE166C" w14:paraId="027783FF" w14:textId="77777777" w:rsidTr="70C4F13F">
        <w:trPr>
          <w:trHeight w:val="397"/>
        </w:trPr>
        <w:tc>
          <w:tcPr>
            <w:tcW w:w="9634" w:type="dxa"/>
          </w:tcPr>
          <w:p w14:paraId="7BE7B0D3" w14:textId="77777777" w:rsidR="00B61B1B" w:rsidRPr="00AE166C" w:rsidRDefault="00B61B1B" w:rsidP="00424FC5">
            <w:pPr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</w:tr>
      <w:tr w:rsidR="00B61B1B" w:rsidRPr="00AE166C" w14:paraId="70B42B6B" w14:textId="77777777" w:rsidTr="70C4F13F">
        <w:trPr>
          <w:trHeight w:val="267"/>
        </w:trPr>
        <w:tc>
          <w:tcPr>
            <w:tcW w:w="9634" w:type="dxa"/>
            <w:shd w:val="clear" w:color="auto" w:fill="EBEBEB" w:themeFill="background2"/>
          </w:tcPr>
          <w:p w14:paraId="3E0F6C22" w14:textId="1C9C7861" w:rsidR="00B61B1B" w:rsidRPr="00AE166C" w:rsidRDefault="00B61B1B" w:rsidP="00424FC5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E166C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 w:rsidR="00D146EA" w:rsidRPr="00AE166C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8</w:t>
            </w:r>
            <w:r w:rsidRPr="00AE166C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. Cofinanziamento (Euro):</w:t>
            </w:r>
            <w:r w:rsidRPr="00AE166C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 Entità </w:t>
            </w:r>
            <w:r w:rsidR="00B84046" w:rsidRPr="00AE166C">
              <w:rPr>
                <w:rFonts w:asciiTheme="majorHAnsi" w:hAnsiTheme="majorHAnsi" w:cs="Arial"/>
                <w:bCs/>
                <w:noProof/>
                <w:sz w:val="18"/>
                <w:szCs w:val="18"/>
                <w:u w:val="single"/>
                <w:lang w:val="it-IT"/>
              </w:rPr>
              <w:t>complessiva</w:t>
            </w:r>
            <w:r w:rsidR="00B84046" w:rsidRPr="00AE166C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 </w:t>
            </w:r>
            <w:r w:rsidRPr="00AE166C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>del contributo finanziario reso disponibile dai Dipartimenti/Strutture di afferenza del gruppo di lavoro (punto 4.3. del Bando) e/o da soggetti esterni (punto 2.6. del Bando).</w:t>
            </w:r>
          </w:p>
        </w:tc>
      </w:tr>
      <w:tr w:rsidR="00B61B1B" w:rsidRPr="00AE166C" w14:paraId="583B28B0" w14:textId="77777777" w:rsidTr="70C4F13F">
        <w:trPr>
          <w:trHeight w:val="312"/>
        </w:trPr>
        <w:tc>
          <w:tcPr>
            <w:tcW w:w="9634" w:type="dxa"/>
          </w:tcPr>
          <w:p w14:paraId="4AF29B43" w14:textId="77777777" w:rsidR="00B61B1B" w:rsidRPr="00AE166C" w:rsidRDefault="00B61B1B" w:rsidP="00424FC5">
            <w:pPr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</w:tr>
    </w:tbl>
    <w:p w14:paraId="24FF9C80" w14:textId="708B8538" w:rsidR="0090435A" w:rsidRPr="00AE166C" w:rsidRDefault="001454E4" w:rsidP="0090435A">
      <w:pPr>
        <w:pStyle w:val="Titolo1"/>
        <w:spacing w:before="0" w:after="0"/>
        <w:rPr>
          <w:rFonts w:asciiTheme="minorHAnsi" w:hAnsiTheme="minorHAnsi"/>
          <w:lang w:val="it-IT"/>
        </w:rPr>
      </w:pPr>
      <w:r w:rsidRPr="00AE166C">
        <w:rPr>
          <w:noProof/>
          <w:lang w:val="it-IT"/>
        </w:rPr>
        <w:lastRenderedPageBreak/>
        <w:t xml:space="preserve">2. </w:t>
      </w:r>
      <w:r w:rsidR="001A23EA" w:rsidRPr="00AE166C">
        <w:rPr>
          <w:noProof/>
          <w:lang w:val="it-IT"/>
        </w:rPr>
        <w:t>Carattere innovativo e capacità di avanzamento della ricerca</w:t>
      </w:r>
    </w:p>
    <w:p w14:paraId="7D239265" w14:textId="77E3BAC9" w:rsidR="0090435A" w:rsidRPr="00AE166C" w:rsidRDefault="0090435A" w:rsidP="0090435A">
      <w:pPr>
        <w:pStyle w:val="Titolo1"/>
        <w:spacing w:before="0" w:after="0"/>
        <w:rPr>
          <w:sz w:val="18"/>
          <w:szCs w:val="18"/>
          <w:lang w:val="it-IT"/>
        </w:rPr>
      </w:pPr>
      <w:r w:rsidRPr="00AE166C">
        <w:rPr>
          <w:rFonts w:cs="Arial"/>
          <w:i/>
          <w:iCs/>
          <w:noProof/>
          <w:sz w:val="18"/>
          <w:szCs w:val="18"/>
          <w:lang w:val="it-IT"/>
        </w:rPr>
        <w:t xml:space="preserve">(lunghezza </w:t>
      </w:r>
      <w:r w:rsidR="32EA42BE" w:rsidRPr="00AE166C">
        <w:rPr>
          <w:rFonts w:cs="Arial"/>
          <w:i/>
          <w:iCs/>
          <w:noProof/>
          <w:sz w:val="18"/>
          <w:szCs w:val="18"/>
          <w:lang w:val="it-IT"/>
        </w:rPr>
        <w:t>MAX</w:t>
      </w:r>
      <w:r w:rsidRPr="00AE166C">
        <w:rPr>
          <w:rFonts w:cs="Arial"/>
          <w:i/>
          <w:iCs/>
          <w:noProof/>
          <w:sz w:val="18"/>
          <w:szCs w:val="18"/>
          <w:lang w:val="it-IT"/>
        </w:rPr>
        <w:t xml:space="preserve">: </w:t>
      </w:r>
      <w:r w:rsidR="00D037D6" w:rsidRPr="00AE166C">
        <w:rPr>
          <w:rFonts w:cs="Arial"/>
          <w:i/>
          <w:iCs/>
          <w:noProof/>
          <w:sz w:val="18"/>
          <w:szCs w:val="18"/>
          <w:lang w:val="it-IT"/>
        </w:rPr>
        <w:t>7</w:t>
      </w:r>
      <w:r w:rsidR="00F70B4D" w:rsidRPr="00AE166C">
        <w:rPr>
          <w:rFonts w:cs="Arial"/>
          <w:i/>
          <w:iCs/>
          <w:noProof/>
          <w:sz w:val="18"/>
          <w:szCs w:val="18"/>
          <w:lang w:val="it-IT"/>
        </w:rPr>
        <w:t>0</w:t>
      </w:r>
      <w:r w:rsidRPr="00AE166C">
        <w:rPr>
          <w:rFonts w:cs="Arial"/>
          <w:i/>
          <w:iCs/>
          <w:noProof/>
          <w:sz w:val="18"/>
          <w:szCs w:val="18"/>
          <w:lang w:val="it-IT"/>
        </w:rPr>
        <w:t>00 caratteri spazi inclusi)</w:t>
      </w:r>
    </w:p>
    <w:p w14:paraId="58B419DC" w14:textId="77777777" w:rsidR="0090435A" w:rsidRPr="00AE166C" w:rsidRDefault="0090435A" w:rsidP="0090435A">
      <w:pPr>
        <w:spacing w:after="0" w:line="240" w:lineRule="auto"/>
        <w:jc w:val="both"/>
        <w:rPr>
          <w:sz w:val="18"/>
          <w:szCs w:val="18"/>
          <w:lang w:val="it-IT"/>
        </w:rPr>
      </w:pPr>
      <w:r w:rsidRPr="00AE166C">
        <w:rPr>
          <w:sz w:val="18"/>
          <w:szCs w:val="18"/>
          <w:lang w:val="it-IT"/>
        </w:rPr>
        <w:br/>
      </w:r>
    </w:p>
    <w:p w14:paraId="3A12DA76" w14:textId="57A435FC" w:rsidR="0090435A" w:rsidRPr="00AE166C" w:rsidRDefault="0090435A" w:rsidP="0090435A">
      <w:pPr>
        <w:tabs>
          <w:tab w:val="left" w:pos="975"/>
        </w:tabs>
        <w:spacing w:after="0" w:line="240" w:lineRule="auto"/>
        <w:rPr>
          <w:noProof/>
          <w:color w:val="B01513" w:themeColor="accent1"/>
          <w:sz w:val="18"/>
          <w:szCs w:val="18"/>
          <w:lang w:val="it-IT"/>
        </w:rPr>
      </w:pPr>
      <w:r w:rsidRPr="00AE166C">
        <w:rPr>
          <w:noProof/>
          <w:color w:val="B01513" w:themeColor="accent1"/>
          <w:sz w:val="18"/>
          <w:szCs w:val="18"/>
          <w:lang w:val="it-IT"/>
        </w:rPr>
        <w:t>2.</w:t>
      </w:r>
      <w:r w:rsidR="008D009D" w:rsidRPr="00AE166C">
        <w:rPr>
          <w:noProof/>
          <w:color w:val="B01513" w:themeColor="accent1"/>
          <w:sz w:val="18"/>
          <w:szCs w:val="18"/>
          <w:lang w:val="it-IT"/>
        </w:rPr>
        <w:t>1</w:t>
      </w:r>
      <w:r w:rsidRPr="00AE166C">
        <w:rPr>
          <w:noProof/>
          <w:color w:val="B01513" w:themeColor="accent1"/>
          <w:sz w:val="18"/>
          <w:szCs w:val="18"/>
          <w:lang w:val="it-IT"/>
        </w:rPr>
        <w:t xml:space="preserve">. </w:t>
      </w:r>
      <w:r w:rsidR="00C25BBC" w:rsidRPr="00AE166C">
        <w:rPr>
          <w:noProof/>
          <w:color w:val="B01513" w:themeColor="accent1"/>
          <w:sz w:val="18"/>
          <w:szCs w:val="18"/>
          <w:lang w:val="it-IT"/>
        </w:rPr>
        <w:t>I</w:t>
      </w:r>
      <w:r w:rsidR="00525A1B" w:rsidRPr="00AE166C">
        <w:rPr>
          <w:noProof/>
          <w:color w:val="B01513" w:themeColor="accent1"/>
          <w:sz w:val="18"/>
          <w:szCs w:val="18"/>
          <w:lang w:val="it-IT"/>
        </w:rPr>
        <w:t>nquadramento della proposta</w:t>
      </w:r>
    </w:p>
    <w:p w14:paraId="039BEAB2" w14:textId="7CC4AEA5" w:rsidR="00D16F6D" w:rsidRPr="00AE166C" w:rsidRDefault="00525A1B" w:rsidP="00B1714D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AE166C">
        <w:rPr>
          <w:rFonts w:cs="Arial"/>
          <w:noProof/>
          <w:sz w:val="18"/>
          <w:szCs w:val="18"/>
          <w:lang w:val="it-IT"/>
        </w:rPr>
        <w:t>Inquadrare la proposta nell’ambito del progetto di ricerca già attivato presso Off Campus, cui la stessa si rico</w:t>
      </w:r>
      <w:r w:rsidR="00EE7937" w:rsidRPr="00AE166C">
        <w:rPr>
          <w:rFonts w:cs="Arial"/>
          <w:noProof/>
          <w:sz w:val="18"/>
          <w:szCs w:val="18"/>
          <w:lang w:val="it-IT"/>
        </w:rPr>
        <w:t>llega</w:t>
      </w:r>
      <w:r w:rsidRPr="00AE166C">
        <w:rPr>
          <w:rFonts w:cs="Arial"/>
          <w:noProof/>
          <w:sz w:val="18"/>
          <w:szCs w:val="18"/>
          <w:lang w:val="it-IT"/>
        </w:rPr>
        <w:t>.</w:t>
      </w:r>
      <w:r w:rsidR="00C25BBC" w:rsidRPr="00AE166C">
        <w:rPr>
          <w:rFonts w:cs="Arial"/>
          <w:noProof/>
          <w:sz w:val="18"/>
          <w:szCs w:val="18"/>
          <w:lang w:val="it-IT"/>
        </w:rPr>
        <w:t xml:space="preserve"> Evidenziare le motivazioni alla base della proposta di un progetto di consolidamento. </w:t>
      </w:r>
    </w:p>
    <w:p w14:paraId="26CE2CAD" w14:textId="4E94C023" w:rsidR="00525A1B" w:rsidRPr="00AE166C" w:rsidRDefault="00525A1B" w:rsidP="00B1714D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6EBF75D6" w14:textId="1F76C76D" w:rsidR="00525A1B" w:rsidRPr="00AE166C" w:rsidRDefault="00525A1B" w:rsidP="00525A1B">
      <w:pPr>
        <w:tabs>
          <w:tab w:val="left" w:pos="975"/>
        </w:tabs>
        <w:spacing w:after="0" w:line="240" w:lineRule="auto"/>
        <w:rPr>
          <w:noProof/>
          <w:color w:val="B01513" w:themeColor="accent1"/>
          <w:sz w:val="18"/>
          <w:szCs w:val="18"/>
          <w:lang w:val="it-IT"/>
        </w:rPr>
      </w:pPr>
      <w:r w:rsidRPr="00AE166C">
        <w:rPr>
          <w:noProof/>
          <w:color w:val="B01513" w:themeColor="accent1"/>
          <w:sz w:val="18"/>
          <w:szCs w:val="18"/>
          <w:lang w:val="it-IT"/>
        </w:rPr>
        <w:t>2.2. Originalità della proposta e avanzamento previsto</w:t>
      </w:r>
    </w:p>
    <w:p w14:paraId="3B9BF002" w14:textId="0FB57CA3" w:rsidR="00525A1B" w:rsidRPr="00AE166C" w:rsidRDefault="00BA2F50" w:rsidP="00B1714D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AE166C">
        <w:rPr>
          <w:rFonts w:cs="Arial"/>
          <w:noProof/>
          <w:sz w:val="18"/>
          <w:szCs w:val="18"/>
          <w:lang w:val="it-IT"/>
        </w:rPr>
        <w:t xml:space="preserve">Evidenziare gli aspetti di innovatività della proposta e la sua capacità di produrre un avanzamento della ricerca rispetto alle attività </w:t>
      </w:r>
      <w:r w:rsidR="00AE166C" w:rsidRPr="00AE166C">
        <w:rPr>
          <w:rFonts w:cs="Arial"/>
          <w:noProof/>
          <w:sz w:val="18"/>
          <w:szCs w:val="18"/>
          <w:lang w:val="it-IT"/>
        </w:rPr>
        <w:t>d</w:t>
      </w:r>
      <w:r w:rsidR="00C25BBC" w:rsidRPr="00AE166C">
        <w:rPr>
          <w:rFonts w:cs="Arial"/>
          <w:noProof/>
          <w:sz w:val="18"/>
          <w:szCs w:val="18"/>
          <w:lang w:val="it-IT"/>
        </w:rPr>
        <w:t xml:space="preserve">el progetto cui essa si ricollega. </w:t>
      </w:r>
    </w:p>
    <w:p w14:paraId="24122A43" w14:textId="67EC243B" w:rsidR="00C955CB" w:rsidRPr="00AE166C" w:rsidRDefault="00C955CB" w:rsidP="00B1714D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5AC1A158" w14:textId="47C01561" w:rsidR="00F70B4D" w:rsidRPr="00AE166C" w:rsidRDefault="00F70B4D" w:rsidP="00F70B4D">
      <w:pPr>
        <w:tabs>
          <w:tab w:val="left" w:pos="975"/>
        </w:tabs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AE166C">
        <w:rPr>
          <w:noProof/>
          <w:color w:val="B01513" w:themeColor="accent1"/>
          <w:sz w:val="18"/>
          <w:szCs w:val="18"/>
          <w:lang w:val="it-IT"/>
        </w:rPr>
        <w:t>2.</w:t>
      </w:r>
      <w:r w:rsidR="00525A1B" w:rsidRPr="00AE166C">
        <w:rPr>
          <w:noProof/>
          <w:color w:val="B01513" w:themeColor="accent1"/>
          <w:sz w:val="18"/>
          <w:szCs w:val="18"/>
          <w:lang w:val="it-IT"/>
        </w:rPr>
        <w:t>3</w:t>
      </w:r>
      <w:r w:rsidRPr="00AE166C">
        <w:rPr>
          <w:noProof/>
          <w:color w:val="B01513" w:themeColor="accent1"/>
          <w:sz w:val="18"/>
          <w:szCs w:val="18"/>
          <w:lang w:val="it-IT"/>
        </w:rPr>
        <w:t xml:space="preserve">. Rilevanza scientifica </w:t>
      </w:r>
      <w:r w:rsidR="00355AD9" w:rsidRPr="00AE166C">
        <w:rPr>
          <w:noProof/>
          <w:color w:val="B01513" w:themeColor="accent1"/>
          <w:sz w:val="18"/>
          <w:szCs w:val="18"/>
          <w:lang w:val="it-IT"/>
        </w:rPr>
        <w:t>della proposta</w:t>
      </w:r>
      <w:r w:rsidR="00C25BBC" w:rsidRPr="00AE166C">
        <w:rPr>
          <w:noProof/>
          <w:color w:val="B01513" w:themeColor="accent1"/>
          <w:sz w:val="18"/>
          <w:szCs w:val="18"/>
          <w:lang w:val="it-IT"/>
        </w:rPr>
        <w:t xml:space="preserve"> e multidisciplinarità</w:t>
      </w:r>
    </w:p>
    <w:p w14:paraId="5844B79C" w14:textId="22E5F736" w:rsidR="0090435A" w:rsidRPr="00AE166C" w:rsidRDefault="00D406A0" w:rsidP="00B1714D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AE166C">
        <w:rPr>
          <w:rFonts w:cs="Arial"/>
          <w:noProof/>
          <w:sz w:val="18"/>
          <w:szCs w:val="18"/>
          <w:lang w:val="it-IT"/>
        </w:rPr>
        <w:t xml:space="preserve">Specificare </w:t>
      </w:r>
      <w:r w:rsidR="0090435A" w:rsidRPr="00AE166C">
        <w:rPr>
          <w:rFonts w:cs="Arial"/>
          <w:noProof/>
          <w:sz w:val="18"/>
          <w:szCs w:val="18"/>
          <w:lang w:val="it-IT"/>
        </w:rPr>
        <w:t xml:space="preserve">in che modo </w:t>
      </w:r>
      <w:r w:rsidR="00F70B4D" w:rsidRPr="00AE166C">
        <w:rPr>
          <w:rFonts w:cs="Arial"/>
          <w:noProof/>
          <w:sz w:val="18"/>
          <w:szCs w:val="18"/>
          <w:lang w:val="it-IT"/>
        </w:rPr>
        <w:t>il progetto</w:t>
      </w:r>
      <w:r w:rsidR="0090435A" w:rsidRPr="00AE166C">
        <w:rPr>
          <w:rFonts w:cs="Arial"/>
          <w:noProof/>
          <w:sz w:val="18"/>
          <w:szCs w:val="18"/>
          <w:lang w:val="it-IT"/>
        </w:rPr>
        <w:t xml:space="preserve"> può contribuire all’avanzamento dello stato dell’arte</w:t>
      </w:r>
      <w:r w:rsidR="00F70B4D" w:rsidRPr="00AE166C">
        <w:rPr>
          <w:rFonts w:cs="Arial"/>
          <w:noProof/>
          <w:sz w:val="18"/>
          <w:szCs w:val="18"/>
          <w:lang w:val="it-IT"/>
        </w:rPr>
        <w:t xml:space="preserve"> nel campo di ricerca e azione individuato</w:t>
      </w:r>
      <w:r w:rsidR="00355AD9" w:rsidRPr="00AE166C">
        <w:rPr>
          <w:rFonts w:cs="Arial"/>
          <w:noProof/>
          <w:sz w:val="18"/>
          <w:szCs w:val="18"/>
          <w:lang w:val="it-IT"/>
        </w:rPr>
        <w:t>, in relazione ai risultati che intende produrre</w:t>
      </w:r>
      <w:r w:rsidRPr="00AE166C">
        <w:rPr>
          <w:rFonts w:cs="Arial"/>
          <w:noProof/>
          <w:sz w:val="18"/>
          <w:szCs w:val="18"/>
          <w:lang w:val="it-IT"/>
        </w:rPr>
        <w:t>.</w:t>
      </w:r>
      <w:r w:rsidR="00C25BBC" w:rsidRPr="00AE166C">
        <w:rPr>
          <w:rFonts w:cs="Arial"/>
          <w:noProof/>
          <w:sz w:val="18"/>
          <w:szCs w:val="18"/>
          <w:lang w:val="it-IT"/>
        </w:rPr>
        <w:t xml:space="preserve"> Evidenziare il </w:t>
      </w:r>
      <w:r w:rsidR="00C25BBC" w:rsidRPr="00AE166C">
        <w:rPr>
          <w:rFonts w:cs="Arial"/>
          <w:sz w:val="18"/>
          <w:szCs w:val="18"/>
          <w:lang w:val="it-IT"/>
        </w:rPr>
        <w:t>valore aggiunto della multidisciplinarità.</w:t>
      </w:r>
    </w:p>
    <w:p w14:paraId="7F4605F1" w14:textId="0A34C87B" w:rsidR="00F70B4D" w:rsidRPr="00AE166C" w:rsidRDefault="00F70B4D" w:rsidP="00F70B4D">
      <w:pPr>
        <w:tabs>
          <w:tab w:val="left" w:pos="3450"/>
        </w:tabs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AE166C">
        <w:rPr>
          <w:rFonts w:cs="Arial"/>
          <w:noProof/>
          <w:sz w:val="18"/>
          <w:szCs w:val="18"/>
          <w:lang w:val="it-IT"/>
        </w:rPr>
        <w:tab/>
      </w:r>
    </w:p>
    <w:p w14:paraId="1CD934E5" w14:textId="4952849A" w:rsidR="00B10958" w:rsidRPr="00AE166C" w:rsidRDefault="00B10958" w:rsidP="00B10958">
      <w:pPr>
        <w:tabs>
          <w:tab w:val="left" w:pos="975"/>
        </w:tabs>
        <w:spacing w:after="0" w:line="240" w:lineRule="auto"/>
        <w:rPr>
          <w:noProof/>
          <w:color w:val="B01513" w:themeColor="accent1"/>
          <w:sz w:val="18"/>
          <w:szCs w:val="18"/>
          <w:lang w:val="it-IT"/>
        </w:rPr>
      </w:pPr>
      <w:r w:rsidRPr="00AE166C">
        <w:rPr>
          <w:noProof/>
          <w:color w:val="B01513" w:themeColor="accent1"/>
          <w:sz w:val="18"/>
          <w:szCs w:val="18"/>
          <w:lang w:val="it-IT"/>
        </w:rPr>
        <w:t>2.4. Metodologie di ricerca adottate</w:t>
      </w:r>
    </w:p>
    <w:p w14:paraId="3612A00C" w14:textId="1FF47FF3" w:rsidR="00F70B4D" w:rsidRPr="00AE166C" w:rsidRDefault="00B10958" w:rsidP="00B1714D">
      <w:pPr>
        <w:spacing w:after="0" w:line="240" w:lineRule="auto"/>
        <w:jc w:val="both"/>
        <w:rPr>
          <w:rFonts w:cs="Arial"/>
          <w:sz w:val="18"/>
          <w:szCs w:val="18"/>
          <w:lang w:val="it-IT"/>
        </w:rPr>
      </w:pPr>
      <w:r w:rsidRPr="00AE166C">
        <w:rPr>
          <w:rFonts w:cs="Arial"/>
          <w:sz w:val="18"/>
          <w:szCs w:val="18"/>
          <w:lang w:val="it-IT"/>
        </w:rPr>
        <w:t xml:space="preserve">Descrivere </w:t>
      </w:r>
      <w:r w:rsidR="00E87D62" w:rsidRPr="00AE166C">
        <w:rPr>
          <w:rFonts w:cs="Arial"/>
          <w:sz w:val="18"/>
          <w:szCs w:val="18"/>
          <w:lang w:val="it-IT"/>
        </w:rPr>
        <w:t>il/i metodo/i</w:t>
      </w:r>
      <w:r w:rsidRPr="00AE166C">
        <w:rPr>
          <w:rFonts w:cs="Arial"/>
          <w:sz w:val="18"/>
          <w:szCs w:val="18"/>
          <w:lang w:val="it-IT"/>
        </w:rPr>
        <w:t xml:space="preserve"> di ricerca che si intendono adottare per lo svolgimento del progetto.</w:t>
      </w:r>
      <w:r w:rsidR="00E87D62" w:rsidRPr="00AE166C">
        <w:rPr>
          <w:rFonts w:cs="Arial"/>
          <w:sz w:val="18"/>
          <w:szCs w:val="18"/>
          <w:lang w:val="it-IT"/>
        </w:rPr>
        <w:t xml:space="preserve"> Indicare le modalità specifiche </w:t>
      </w:r>
      <w:r w:rsidR="00355AD9" w:rsidRPr="00AE166C">
        <w:rPr>
          <w:rFonts w:cs="Arial"/>
          <w:sz w:val="18"/>
          <w:szCs w:val="18"/>
          <w:lang w:val="it-IT"/>
        </w:rPr>
        <w:t>con</w:t>
      </w:r>
      <w:r w:rsidR="00E87D62" w:rsidRPr="00AE166C">
        <w:rPr>
          <w:rFonts w:cs="Arial"/>
          <w:sz w:val="18"/>
          <w:szCs w:val="18"/>
          <w:lang w:val="it-IT"/>
        </w:rPr>
        <w:t xml:space="preserve"> cui il progetto intende applicare una metodologia di ricerca-azione, richiesta dal Bando (punt</w:t>
      </w:r>
      <w:r w:rsidR="007B1155" w:rsidRPr="00AE166C">
        <w:rPr>
          <w:rFonts w:cs="Arial"/>
          <w:sz w:val="18"/>
          <w:szCs w:val="18"/>
          <w:lang w:val="it-IT"/>
        </w:rPr>
        <w:t>o</w:t>
      </w:r>
      <w:r w:rsidR="00E87D62" w:rsidRPr="00AE166C">
        <w:rPr>
          <w:rFonts w:cs="Arial"/>
          <w:sz w:val="18"/>
          <w:szCs w:val="18"/>
          <w:lang w:val="it-IT"/>
        </w:rPr>
        <w:t xml:space="preserve"> 1.2.)</w:t>
      </w:r>
      <w:r w:rsidR="00C25BBC" w:rsidRPr="00AE166C">
        <w:rPr>
          <w:rFonts w:cs="Arial"/>
          <w:sz w:val="18"/>
          <w:szCs w:val="18"/>
          <w:lang w:val="it-IT"/>
        </w:rPr>
        <w:t>.</w:t>
      </w:r>
    </w:p>
    <w:p w14:paraId="313A7F28" w14:textId="77777777" w:rsidR="00F70B4D" w:rsidRPr="00AE166C" w:rsidRDefault="00F70B4D" w:rsidP="00B1714D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5F44B0B7" w14:textId="77777777" w:rsidR="0090435A" w:rsidRPr="00AE166C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AE166C">
        <w:rPr>
          <w:rFonts w:cs="Arial"/>
          <w:noProof/>
          <w:color w:val="2B579A"/>
          <w:sz w:val="18"/>
          <w:szCs w:val="18"/>
          <w:shd w:val="clear" w:color="auto" w:fill="E6E6E6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21E3AAE" wp14:editId="7AC25F4C">
                <wp:simplePos x="0" y="0"/>
                <wp:positionH relativeFrom="column">
                  <wp:posOffset>-24765</wp:posOffset>
                </wp:positionH>
                <wp:positionV relativeFrom="paragraph">
                  <wp:posOffset>83820</wp:posOffset>
                </wp:positionV>
                <wp:extent cx="6153150" cy="0"/>
                <wp:effectExtent l="0" t="0" r="19050" b="19050"/>
                <wp:wrapNone/>
                <wp:docPr id="6" name="Connettore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a="http://schemas.openxmlformats.org/drawingml/2006/main">
            <w:pict w14:anchorId="146B18F2">
              <v:line id="Connettore 1 10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01513 [3204]" from="-1.95pt,6.6pt" to="482.55pt,6.6pt" w14:anchorId="3D7A27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">
                <v:stroke endcap="round"/>
              </v:line>
            </w:pict>
          </mc:Fallback>
        </mc:AlternateContent>
      </w:r>
    </w:p>
    <w:p w14:paraId="693C3C89" w14:textId="77777777" w:rsidR="0090435A" w:rsidRPr="00AE166C" w:rsidRDefault="0090435A" w:rsidP="0090435A">
      <w:pPr>
        <w:pStyle w:val="Titolo2"/>
        <w:spacing w:before="0"/>
        <w:jc w:val="both"/>
        <w:rPr>
          <w:rFonts w:cs="Arial"/>
          <w:noProof/>
          <w:color w:val="auto"/>
          <w:sz w:val="18"/>
          <w:szCs w:val="18"/>
          <w:lang w:val="it-IT"/>
        </w:rPr>
      </w:pPr>
      <w:r w:rsidRPr="00AE166C">
        <w:rPr>
          <w:rFonts w:cs="Arial"/>
          <w:noProof/>
          <w:color w:val="auto"/>
          <w:sz w:val="18"/>
          <w:szCs w:val="18"/>
          <w:lang w:val="it-IT"/>
        </w:rPr>
        <w:br/>
      </w:r>
    </w:p>
    <w:p w14:paraId="1B909EFC" w14:textId="74884651" w:rsidR="00865ACB" w:rsidRPr="00AE166C" w:rsidRDefault="00B55F74" w:rsidP="00865ACB">
      <w:pPr>
        <w:pStyle w:val="Titolo2"/>
        <w:spacing w:before="0"/>
        <w:jc w:val="both"/>
        <w:rPr>
          <w:noProof/>
          <w:color w:val="B01513" w:themeColor="accent1"/>
          <w:sz w:val="28"/>
          <w:szCs w:val="28"/>
          <w:lang w:val="it-IT"/>
        </w:rPr>
      </w:pPr>
      <w:r w:rsidRPr="00AE166C">
        <w:rPr>
          <w:noProof/>
          <w:color w:val="B01513" w:themeColor="accent1"/>
          <w:sz w:val="28"/>
          <w:szCs w:val="28"/>
          <w:lang w:val="it-IT"/>
        </w:rPr>
        <w:t>3</w:t>
      </w:r>
      <w:r w:rsidR="00865ACB" w:rsidRPr="00AE166C">
        <w:rPr>
          <w:noProof/>
          <w:color w:val="B01513" w:themeColor="accent1"/>
          <w:sz w:val="28"/>
          <w:szCs w:val="28"/>
          <w:lang w:val="it-IT"/>
        </w:rPr>
        <w:t xml:space="preserve">. </w:t>
      </w:r>
      <w:r w:rsidR="00594AA9" w:rsidRPr="00AE166C">
        <w:rPr>
          <w:noProof/>
          <w:color w:val="B01513" w:themeColor="accent1"/>
          <w:sz w:val="28"/>
          <w:szCs w:val="28"/>
          <w:lang w:val="it-IT"/>
        </w:rPr>
        <w:t xml:space="preserve">Contesto, </w:t>
      </w:r>
      <w:r w:rsidR="00E5567A" w:rsidRPr="00AE166C">
        <w:rPr>
          <w:noProof/>
          <w:color w:val="B01513" w:themeColor="accent1"/>
          <w:sz w:val="28"/>
          <w:szCs w:val="28"/>
          <w:lang w:val="it-IT"/>
        </w:rPr>
        <w:t xml:space="preserve">nuovi ambiti applicativi </w:t>
      </w:r>
      <w:r w:rsidR="00907E4E" w:rsidRPr="00AE166C">
        <w:rPr>
          <w:noProof/>
          <w:color w:val="B01513" w:themeColor="accent1"/>
          <w:sz w:val="28"/>
          <w:szCs w:val="28"/>
          <w:lang w:val="it-IT"/>
        </w:rPr>
        <w:t>e impatto sociale</w:t>
      </w:r>
    </w:p>
    <w:p w14:paraId="162FDD40" w14:textId="158F6C04" w:rsidR="00865ACB" w:rsidRPr="00AE166C" w:rsidRDefault="00865ACB" w:rsidP="70C4F13F">
      <w:pPr>
        <w:spacing w:after="0" w:line="240" w:lineRule="auto"/>
        <w:jc w:val="both"/>
        <w:rPr>
          <w:b/>
          <w:bCs/>
          <w:noProof/>
          <w:color w:val="B01513" w:themeColor="accent1"/>
          <w:sz w:val="18"/>
          <w:szCs w:val="18"/>
          <w:lang w:val="it-IT"/>
        </w:rPr>
      </w:pPr>
      <w:r w:rsidRPr="00AE166C">
        <w:rPr>
          <w:rFonts w:cs="Arial"/>
          <w:i/>
          <w:iCs/>
          <w:noProof/>
          <w:color w:val="C00000"/>
          <w:sz w:val="18"/>
          <w:szCs w:val="18"/>
          <w:lang w:val="it-IT"/>
        </w:rPr>
        <w:t xml:space="preserve">(lunghezza MASSIMA: </w:t>
      </w:r>
      <w:r w:rsidR="00355AD9" w:rsidRPr="00AE166C">
        <w:rPr>
          <w:rFonts w:cs="Arial"/>
          <w:i/>
          <w:iCs/>
          <w:noProof/>
          <w:color w:val="C00000"/>
          <w:sz w:val="18"/>
          <w:szCs w:val="18"/>
          <w:lang w:val="it-IT"/>
        </w:rPr>
        <w:t>5</w:t>
      </w:r>
      <w:r w:rsidR="00BC69EA" w:rsidRPr="00AE166C">
        <w:rPr>
          <w:rFonts w:cs="Arial"/>
          <w:i/>
          <w:iCs/>
          <w:noProof/>
          <w:color w:val="C00000"/>
          <w:sz w:val="18"/>
          <w:szCs w:val="18"/>
          <w:lang w:val="it-IT"/>
        </w:rPr>
        <w:t>0</w:t>
      </w:r>
      <w:r w:rsidRPr="00AE166C">
        <w:rPr>
          <w:rFonts w:cs="Arial"/>
          <w:i/>
          <w:iCs/>
          <w:noProof/>
          <w:color w:val="C00000"/>
          <w:sz w:val="18"/>
          <w:szCs w:val="18"/>
          <w:lang w:val="it-IT"/>
        </w:rPr>
        <w:t>00 caratteri spazi inclusi)</w:t>
      </w:r>
    </w:p>
    <w:p w14:paraId="4547A077" w14:textId="77777777" w:rsidR="00865ACB" w:rsidRPr="00AE166C" w:rsidRDefault="00865ACB" w:rsidP="00865ACB">
      <w:pPr>
        <w:spacing w:after="0" w:line="240" w:lineRule="auto"/>
        <w:rPr>
          <w:sz w:val="18"/>
          <w:szCs w:val="18"/>
          <w:lang w:val="it-IT"/>
        </w:rPr>
      </w:pPr>
    </w:p>
    <w:p w14:paraId="67E3C241" w14:textId="77777777" w:rsidR="00865ACB" w:rsidRPr="00AE166C" w:rsidRDefault="00865ACB" w:rsidP="00865ACB">
      <w:pPr>
        <w:spacing w:after="0" w:line="240" w:lineRule="auto"/>
        <w:rPr>
          <w:sz w:val="18"/>
          <w:szCs w:val="18"/>
          <w:lang w:val="it-IT"/>
        </w:rPr>
      </w:pPr>
    </w:p>
    <w:p w14:paraId="21E84BB2" w14:textId="6FC1862D" w:rsidR="00865ACB" w:rsidRPr="00AE166C" w:rsidRDefault="00B55F74" w:rsidP="00865ACB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  <w:r w:rsidRPr="00AE166C">
        <w:rPr>
          <w:rFonts w:asciiTheme="minorHAnsi" w:hAnsiTheme="minorHAnsi"/>
          <w:noProof/>
          <w:sz w:val="18"/>
          <w:szCs w:val="18"/>
          <w:lang w:val="it-IT"/>
        </w:rPr>
        <w:t>3</w:t>
      </w:r>
      <w:r w:rsidR="00865ACB" w:rsidRPr="00AE166C">
        <w:rPr>
          <w:rFonts w:asciiTheme="minorHAnsi" w:hAnsiTheme="minorHAnsi"/>
          <w:noProof/>
          <w:sz w:val="18"/>
          <w:szCs w:val="18"/>
          <w:lang w:val="it-IT"/>
        </w:rPr>
        <w:t xml:space="preserve">.1. Analisi </w:t>
      </w:r>
      <w:r w:rsidR="00997151" w:rsidRPr="00AE166C">
        <w:rPr>
          <w:rFonts w:asciiTheme="minorHAnsi" w:hAnsiTheme="minorHAnsi"/>
          <w:noProof/>
          <w:sz w:val="18"/>
          <w:szCs w:val="18"/>
          <w:lang w:val="it-IT"/>
        </w:rPr>
        <w:t xml:space="preserve">di domande e </w:t>
      </w:r>
      <w:r w:rsidR="00865ACB" w:rsidRPr="00AE166C">
        <w:rPr>
          <w:rFonts w:asciiTheme="minorHAnsi" w:hAnsiTheme="minorHAnsi"/>
          <w:noProof/>
          <w:sz w:val="18"/>
          <w:szCs w:val="18"/>
          <w:lang w:val="it-IT"/>
        </w:rPr>
        <w:t>bisogni</w:t>
      </w:r>
    </w:p>
    <w:p w14:paraId="67ACA8A7" w14:textId="07336F83" w:rsidR="00865ACB" w:rsidRPr="00AE166C" w:rsidRDefault="00865ACB" w:rsidP="00865ACB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AE166C">
        <w:rPr>
          <w:rFonts w:cs="Arial"/>
          <w:noProof/>
          <w:sz w:val="18"/>
          <w:szCs w:val="18"/>
          <w:lang w:val="it-IT"/>
        </w:rPr>
        <w:t>A fronte degli obiettivi di progetto, illustrare</w:t>
      </w:r>
      <w:r w:rsidR="00997151" w:rsidRPr="00AE166C">
        <w:rPr>
          <w:rFonts w:cs="Arial"/>
          <w:noProof/>
          <w:sz w:val="18"/>
          <w:szCs w:val="18"/>
          <w:lang w:val="it-IT"/>
        </w:rPr>
        <w:t xml:space="preserve"> le domande/ </w:t>
      </w:r>
      <w:r w:rsidRPr="00AE166C">
        <w:rPr>
          <w:rFonts w:cs="Arial"/>
          <w:noProof/>
          <w:sz w:val="18"/>
          <w:szCs w:val="18"/>
          <w:lang w:val="it-IT"/>
        </w:rPr>
        <w:t xml:space="preserve">i bisogni </w:t>
      </w:r>
      <w:r w:rsidR="00997151" w:rsidRPr="00AE166C">
        <w:rPr>
          <w:rFonts w:cs="Arial"/>
          <w:noProof/>
          <w:sz w:val="18"/>
          <w:szCs w:val="18"/>
          <w:lang w:val="it-IT"/>
        </w:rPr>
        <w:t>(sociali, materiali, tecnologici e/o culturali</w:t>
      </w:r>
      <w:r w:rsidR="0006587E" w:rsidRPr="00AE166C">
        <w:rPr>
          <w:rFonts w:cs="Arial"/>
          <w:noProof/>
          <w:sz w:val="18"/>
          <w:szCs w:val="18"/>
          <w:lang w:val="it-IT"/>
        </w:rPr>
        <w:t>)</w:t>
      </w:r>
      <w:r w:rsidR="00997151" w:rsidRPr="00AE166C">
        <w:rPr>
          <w:rFonts w:cs="Arial"/>
          <w:noProof/>
          <w:sz w:val="18"/>
          <w:szCs w:val="18"/>
          <w:lang w:val="it-IT"/>
        </w:rPr>
        <w:t xml:space="preserve"> </w:t>
      </w:r>
      <w:r w:rsidRPr="00AE166C">
        <w:rPr>
          <w:rFonts w:cs="Arial"/>
          <w:noProof/>
          <w:sz w:val="18"/>
          <w:szCs w:val="18"/>
          <w:lang w:val="it-IT"/>
        </w:rPr>
        <w:t xml:space="preserve">esistenti nel contesto nel quale si intende operare. Spiegare in che modo tali </w:t>
      </w:r>
      <w:r w:rsidR="00997151" w:rsidRPr="00AE166C">
        <w:rPr>
          <w:rFonts w:cs="Arial"/>
          <w:noProof/>
          <w:sz w:val="18"/>
          <w:szCs w:val="18"/>
          <w:lang w:val="it-IT"/>
        </w:rPr>
        <w:t xml:space="preserve">domande e </w:t>
      </w:r>
      <w:r w:rsidRPr="00AE166C">
        <w:rPr>
          <w:rFonts w:cs="Arial"/>
          <w:noProof/>
          <w:sz w:val="18"/>
          <w:szCs w:val="18"/>
          <w:lang w:val="it-IT"/>
        </w:rPr>
        <w:t>bisogni possono essere definiti prioritari</w:t>
      </w:r>
      <w:r w:rsidR="001A23EA" w:rsidRPr="00AE166C">
        <w:rPr>
          <w:rFonts w:cs="Arial"/>
          <w:noProof/>
          <w:sz w:val="18"/>
          <w:szCs w:val="18"/>
          <w:lang w:val="it-IT"/>
        </w:rPr>
        <w:t>.</w:t>
      </w:r>
    </w:p>
    <w:p w14:paraId="52A59C41" w14:textId="77777777" w:rsidR="00865ACB" w:rsidRPr="00AE166C" w:rsidRDefault="00865ACB" w:rsidP="00865ACB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</w:p>
    <w:p w14:paraId="27A02D54" w14:textId="113474DD" w:rsidR="00865ACB" w:rsidRPr="00AE166C" w:rsidRDefault="00B55F74" w:rsidP="00865ACB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  <w:r w:rsidRPr="00AE166C">
        <w:rPr>
          <w:rFonts w:asciiTheme="minorHAnsi" w:hAnsiTheme="minorHAnsi"/>
          <w:noProof/>
          <w:sz w:val="18"/>
          <w:szCs w:val="18"/>
          <w:lang w:val="it-IT"/>
        </w:rPr>
        <w:t>3</w:t>
      </w:r>
      <w:r w:rsidR="00865ACB" w:rsidRPr="00AE166C">
        <w:rPr>
          <w:rFonts w:asciiTheme="minorHAnsi" w:hAnsiTheme="minorHAnsi"/>
          <w:noProof/>
          <w:sz w:val="18"/>
          <w:szCs w:val="18"/>
          <w:lang w:val="it-IT"/>
        </w:rPr>
        <w:t>.</w:t>
      </w:r>
      <w:r w:rsidR="00BC6DA9" w:rsidRPr="00AE166C">
        <w:rPr>
          <w:rFonts w:asciiTheme="minorHAnsi" w:hAnsiTheme="minorHAnsi"/>
          <w:noProof/>
          <w:sz w:val="18"/>
          <w:szCs w:val="18"/>
          <w:lang w:val="it-IT"/>
        </w:rPr>
        <w:t>2</w:t>
      </w:r>
      <w:r w:rsidR="00865ACB" w:rsidRPr="00AE166C">
        <w:rPr>
          <w:rFonts w:asciiTheme="minorHAnsi" w:hAnsiTheme="minorHAnsi"/>
          <w:noProof/>
          <w:sz w:val="18"/>
          <w:szCs w:val="18"/>
          <w:lang w:val="it-IT"/>
        </w:rPr>
        <w:t xml:space="preserve">. </w:t>
      </w:r>
      <w:r w:rsidR="00A36811" w:rsidRPr="00AE166C">
        <w:rPr>
          <w:rFonts w:asciiTheme="minorHAnsi" w:hAnsiTheme="minorHAnsi"/>
          <w:noProof/>
          <w:sz w:val="18"/>
          <w:szCs w:val="18"/>
          <w:lang w:val="it-IT"/>
        </w:rPr>
        <w:t>I</w:t>
      </w:r>
      <w:r w:rsidR="008D009D" w:rsidRPr="00AE166C">
        <w:rPr>
          <w:rFonts w:asciiTheme="minorHAnsi" w:hAnsiTheme="minorHAnsi"/>
          <w:noProof/>
          <w:sz w:val="18"/>
          <w:szCs w:val="18"/>
          <w:lang w:val="it-IT"/>
        </w:rPr>
        <w:t>mpatto</w:t>
      </w:r>
      <w:r w:rsidR="00865ACB" w:rsidRPr="00AE166C">
        <w:rPr>
          <w:rFonts w:asciiTheme="minorHAnsi" w:hAnsiTheme="minorHAnsi"/>
          <w:noProof/>
          <w:sz w:val="18"/>
          <w:szCs w:val="18"/>
          <w:lang w:val="it-IT"/>
        </w:rPr>
        <w:t xml:space="preserve"> sociale</w:t>
      </w:r>
      <w:r w:rsidR="00E737CD" w:rsidRPr="00AE166C">
        <w:rPr>
          <w:rFonts w:asciiTheme="minorHAnsi" w:hAnsiTheme="minorHAnsi"/>
          <w:noProof/>
          <w:sz w:val="18"/>
          <w:szCs w:val="18"/>
          <w:lang w:val="it-IT"/>
        </w:rPr>
        <w:t>, materiale, culturale</w:t>
      </w:r>
    </w:p>
    <w:p w14:paraId="46F7B0B4" w14:textId="18C0061A" w:rsidR="00865ACB" w:rsidRPr="00AE166C" w:rsidRDefault="008D009D" w:rsidP="00865ACB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AE166C">
        <w:rPr>
          <w:noProof/>
          <w:sz w:val="18"/>
          <w:szCs w:val="18"/>
          <w:lang w:val="it-IT"/>
        </w:rPr>
        <w:t>Con riferimento all’ambito specifico cui il progetto si indirizza, agli obiettivi e alle azioni previste, d</w:t>
      </w:r>
      <w:r w:rsidR="00865ACB" w:rsidRPr="00AE166C">
        <w:rPr>
          <w:rFonts w:cs="Arial"/>
          <w:noProof/>
          <w:sz w:val="18"/>
          <w:szCs w:val="18"/>
          <w:lang w:val="it-IT"/>
        </w:rPr>
        <w:t>escrivere qual</w:t>
      </w:r>
      <w:r w:rsidR="00E54DA1" w:rsidRPr="00AE166C">
        <w:rPr>
          <w:rFonts w:cs="Arial"/>
          <w:noProof/>
          <w:sz w:val="18"/>
          <w:szCs w:val="18"/>
          <w:lang w:val="it-IT"/>
        </w:rPr>
        <w:t xml:space="preserve">i sono gli impatti attesi </w:t>
      </w:r>
      <w:r w:rsidR="00355AD9" w:rsidRPr="00AE166C">
        <w:rPr>
          <w:rFonts w:cs="Arial"/>
          <w:noProof/>
          <w:sz w:val="18"/>
          <w:szCs w:val="18"/>
          <w:lang w:val="it-IT"/>
        </w:rPr>
        <w:t>su</w:t>
      </w:r>
      <w:r w:rsidRPr="00AE166C">
        <w:rPr>
          <w:rFonts w:cs="Arial"/>
          <w:noProof/>
          <w:sz w:val="18"/>
          <w:szCs w:val="18"/>
          <w:lang w:val="it-IT"/>
        </w:rPr>
        <w:t>l contesto</w:t>
      </w:r>
      <w:r w:rsidR="00955110" w:rsidRPr="00AE166C">
        <w:rPr>
          <w:rFonts w:cs="Arial"/>
          <w:noProof/>
          <w:sz w:val="18"/>
          <w:szCs w:val="18"/>
          <w:lang w:val="it-IT"/>
        </w:rPr>
        <w:t xml:space="preserve"> e</w:t>
      </w:r>
      <w:r w:rsidRPr="00AE166C">
        <w:rPr>
          <w:rFonts w:cs="Arial"/>
          <w:noProof/>
          <w:sz w:val="18"/>
          <w:szCs w:val="18"/>
          <w:lang w:val="it-IT"/>
        </w:rPr>
        <w:t xml:space="preserve"> </w:t>
      </w:r>
      <w:r w:rsidR="00865ACB" w:rsidRPr="00AE166C">
        <w:rPr>
          <w:rFonts w:cs="Arial"/>
          <w:noProof/>
          <w:sz w:val="18"/>
          <w:szCs w:val="18"/>
          <w:lang w:val="it-IT"/>
        </w:rPr>
        <w:t>sui beneficiari</w:t>
      </w:r>
      <w:r w:rsidR="008411EA" w:rsidRPr="00AE166C">
        <w:rPr>
          <w:rFonts w:cs="Arial"/>
          <w:noProof/>
          <w:sz w:val="18"/>
          <w:szCs w:val="18"/>
          <w:lang w:val="it-IT"/>
        </w:rPr>
        <w:t xml:space="preserve">. Evidenziare come la proposta è in grado </w:t>
      </w:r>
      <w:r w:rsidR="001A23EA" w:rsidRPr="00AE166C">
        <w:rPr>
          <w:rFonts w:cs="Arial"/>
          <w:noProof/>
          <w:sz w:val="18"/>
          <w:szCs w:val="18"/>
          <w:lang w:val="it-IT"/>
        </w:rPr>
        <w:t xml:space="preserve">di intercettare nuovi ambiti applicativi e di </w:t>
      </w:r>
      <w:r w:rsidR="008411EA" w:rsidRPr="00AE166C">
        <w:rPr>
          <w:rFonts w:cs="Arial"/>
          <w:noProof/>
          <w:sz w:val="18"/>
          <w:szCs w:val="18"/>
          <w:lang w:val="it-IT"/>
        </w:rPr>
        <w:t xml:space="preserve">generare nuovi output sociali rispetto al </w:t>
      </w:r>
      <w:r w:rsidR="00EE7937" w:rsidRPr="00AE166C">
        <w:rPr>
          <w:rFonts w:cs="Arial"/>
          <w:noProof/>
          <w:sz w:val="18"/>
          <w:szCs w:val="18"/>
          <w:lang w:val="it-IT"/>
        </w:rPr>
        <w:t xml:space="preserve">progetto cui </w:t>
      </w:r>
      <w:r w:rsidR="0006587E" w:rsidRPr="00AE166C">
        <w:rPr>
          <w:rFonts w:cs="Arial"/>
          <w:noProof/>
          <w:sz w:val="18"/>
          <w:szCs w:val="18"/>
          <w:lang w:val="it-IT"/>
        </w:rPr>
        <w:t xml:space="preserve">essa </w:t>
      </w:r>
      <w:r w:rsidR="00EE7937" w:rsidRPr="00AE166C">
        <w:rPr>
          <w:rFonts w:cs="Arial"/>
          <w:noProof/>
          <w:sz w:val="18"/>
          <w:szCs w:val="18"/>
          <w:lang w:val="it-IT"/>
        </w:rPr>
        <w:t xml:space="preserve">si ricollega. </w:t>
      </w:r>
    </w:p>
    <w:p w14:paraId="2742C448" w14:textId="77777777" w:rsidR="00865ACB" w:rsidRPr="00AE166C" w:rsidRDefault="00865ACB" w:rsidP="00865ACB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740E3607" w14:textId="45C6564B" w:rsidR="00865ACB" w:rsidRPr="00AE166C" w:rsidRDefault="00B55F74" w:rsidP="00865ACB">
      <w:pPr>
        <w:pStyle w:val="Titolo3"/>
        <w:spacing w:before="0"/>
        <w:rPr>
          <w:rFonts w:asciiTheme="minorHAnsi" w:hAnsiTheme="minorHAnsi"/>
          <w:noProof/>
          <w:sz w:val="18"/>
          <w:szCs w:val="18"/>
          <w:lang w:val="it-IT"/>
        </w:rPr>
      </w:pPr>
      <w:r w:rsidRPr="00AE166C">
        <w:rPr>
          <w:rFonts w:asciiTheme="minorHAnsi" w:hAnsiTheme="minorHAnsi"/>
          <w:noProof/>
          <w:sz w:val="18"/>
          <w:szCs w:val="18"/>
          <w:lang w:val="it-IT"/>
        </w:rPr>
        <w:t>3</w:t>
      </w:r>
      <w:r w:rsidR="00865ACB" w:rsidRPr="00AE166C">
        <w:rPr>
          <w:rFonts w:asciiTheme="minorHAnsi" w:hAnsiTheme="minorHAnsi"/>
          <w:noProof/>
          <w:sz w:val="18"/>
          <w:szCs w:val="18"/>
          <w:lang w:val="it-IT"/>
        </w:rPr>
        <w:t xml:space="preserve">.3. </w:t>
      </w:r>
      <w:r w:rsidR="00A36811" w:rsidRPr="00AE166C">
        <w:rPr>
          <w:rFonts w:asciiTheme="minorHAnsi" w:hAnsiTheme="minorHAnsi"/>
          <w:noProof/>
          <w:sz w:val="18"/>
          <w:szCs w:val="18"/>
          <w:lang w:val="it-IT"/>
        </w:rPr>
        <w:t>Leg</w:t>
      </w:r>
      <w:r w:rsidR="00955110" w:rsidRPr="00AE166C">
        <w:rPr>
          <w:rFonts w:asciiTheme="minorHAnsi" w:hAnsiTheme="minorHAnsi"/>
          <w:noProof/>
          <w:sz w:val="18"/>
          <w:szCs w:val="18"/>
          <w:lang w:val="it-IT"/>
        </w:rPr>
        <w:t>a</w:t>
      </w:r>
      <w:r w:rsidR="00A36811" w:rsidRPr="00AE166C">
        <w:rPr>
          <w:rFonts w:asciiTheme="minorHAnsi" w:hAnsiTheme="minorHAnsi"/>
          <w:noProof/>
          <w:sz w:val="18"/>
          <w:szCs w:val="18"/>
          <w:lang w:val="it-IT"/>
        </w:rPr>
        <w:t>cy e replicabilità</w:t>
      </w:r>
    </w:p>
    <w:p w14:paraId="29B150F6" w14:textId="16D43C8F" w:rsidR="0090435A" w:rsidRPr="00AE166C" w:rsidRDefault="00865ACB" w:rsidP="0033107A">
      <w:pPr>
        <w:pStyle w:val="Titolo3"/>
        <w:jc w:val="both"/>
        <w:rPr>
          <w:rFonts w:asciiTheme="minorHAnsi" w:eastAsiaTheme="minorEastAsia" w:hAnsiTheme="minorHAnsi" w:cs="Arial"/>
          <w:noProof/>
          <w:color w:val="auto"/>
          <w:sz w:val="18"/>
          <w:szCs w:val="18"/>
          <w:lang w:val="it-IT"/>
        </w:rPr>
      </w:pPr>
      <w:r w:rsidRPr="00AE166C">
        <w:rPr>
          <w:rFonts w:asciiTheme="minorHAnsi" w:eastAsiaTheme="minorEastAsia" w:hAnsiTheme="minorHAnsi" w:cs="Arial"/>
          <w:noProof/>
          <w:color w:val="auto"/>
          <w:sz w:val="18"/>
          <w:szCs w:val="18"/>
          <w:lang w:val="it-IT"/>
        </w:rPr>
        <w:t xml:space="preserve">Illustrare in che modo </w:t>
      </w:r>
      <w:r w:rsidR="00EE0EE8" w:rsidRPr="00AE166C">
        <w:rPr>
          <w:rFonts w:asciiTheme="minorHAnsi" w:eastAsiaTheme="minorEastAsia" w:hAnsiTheme="minorHAnsi" w:cs="Arial"/>
          <w:noProof/>
          <w:color w:val="auto"/>
          <w:sz w:val="18"/>
          <w:szCs w:val="18"/>
          <w:lang w:val="it-IT"/>
        </w:rPr>
        <w:t>si</w:t>
      </w:r>
      <w:r w:rsidRPr="00AE166C">
        <w:rPr>
          <w:rFonts w:asciiTheme="minorHAnsi" w:eastAsiaTheme="minorEastAsia" w:hAnsiTheme="minorHAnsi" w:cs="Arial"/>
          <w:noProof/>
          <w:color w:val="auto"/>
          <w:sz w:val="18"/>
          <w:szCs w:val="18"/>
          <w:lang w:val="it-IT"/>
        </w:rPr>
        <w:t xml:space="preserve"> prevede di garantire la </w:t>
      </w:r>
      <w:r w:rsidR="00AD256E" w:rsidRPr="00AE166C">
        <w:rPr>
          <w:rFonts w:asciiTheme="minorHAnsi" w:eastAsiaTheme="minorEastAsia" w:hAnsiTheme="minorHAnsi" w:cs="Arial"/>
          <w:noProof/>
          <w:color w:val="auto"/>
          <w:sz w:val="18"/>
          <w:szCs w:val="18"/>
          <w:lang w:val="it-IT"/>
        </w:rPr>
        <w:t>permanenza</w:t>
      </w:r>
      <w:r w:rsidR="00A36811" w:rsidRPr="00AE166C">
        <w:rPr>
          <w:rFonts w:asciiTheme="minorHAnsi" w:eastAsiaTheme="minorEastAsia" w:hAnsiTheme="minorHAnsi" w:cs="Arial"/>
          <w:noProof/>
          <w:color w:val="auto"/>
          <w:sz w:val="18"/>
          <w:szCs w:val="18"/>
          <w:lang w:val="it-IT"/>
        </w:rPr>
        <w:t xml:space="preserve"> nel tempo e</w:t>
      </w:r>
      <w:r w:rsidR="00C247AE" w:rsidRPr="00AE166C">
        <w:rPr>
          <w:rFonts w:asciiTheme="minorHAnsi" w:eastAsiaTheme="minorEastAsia" w:hAnsiTheme="minorHAnsi" w:cs="Arial"/>
          <w:noProof/>
          <w:color w:val="auto"/>
          <w:sz w:val="18"/>
          <w:szCs w:val="18"/>
          <w:lang w:val="it-IT"/>
        </w:rPr>
        <w:t>/o</w:t>
      </w:r>
      <w:r w:rsidR="00A36811" w:rsidRPr="00AE166C">
        <w:rPr>
          <w:rFonts w:asciiTheme="minorHAnsi" w:eastAsiaTheme="minorEastAsia" w:hAnsiTheme="minorHAnsi" w:cs="Arial"/>
          <w:noProof/>
          <w:color w:val="auto"/>
          <w:sz w:val="18"/>
          <w:szCs w:val="18"/>
          <w:lang w:val="it-IT"/>
        </w:rPr>
        <w:t xml:space="preserve"> </w:t>
      </w:r>
      <w:r w:rsidRPr="00AE166C">
        <w:rPr>
          <w:rFonts w:asciiTheme="minorHAnsi" w:eastAsiaTheme="minorEastAsia" w:hAnsiTheme="minorHAnsi" w:cs="Arial"/>
          <w:noProof/>
          <w:color w:val="auto"/>
          <w:sz w:val="18"/>
          <w:szCs w:val="18"/>
          <w:lang w:val="it-IT"/>
        </w:rPr>
        <w:t xml:space="preserve">la replicabilità </w:t>
      </w:r>
      <w:r w:rsidR="00AD256E" w:rsidRPr="00AE166C">
        <w:rPr>
          <w:rFonts w:asciiTheme="minorHAnsi" w:eastAsiaTheme="minorEastAsia" w:hAnsiTheme="minorHAnsi" w:cs="Arial"/>
          <w:noProof/>
          <w:color w:val="auto"/>
          <w:sz w:val="18"/>
          <w:szCs w:val="18"/>
          <w:lang w:val="it-IT"/>
        </w:rPr>
        <w:t>delle azioni</w:t>
      </w:r>
      <w:r w:rsidR="00A36811" w:rsidRPr="00AE166C">
        <w:rPr>
          <w:rFonts w:asciiTheme="minorHAnsi" w:eastAsiaTheme="minorEastAsia" w:hAnsiTheme="minorHAnsi" w:cs="Arial"/>
          <w:noProof/>
          <w:color w:val="auto"/>
          <w:sz w:val="18"/>
          <w:szCs w:val="18"/>
          <w:lang w:val="it-IT"/>
        </w:rPr>
        <w:t xml:space="preserve"> messe in campo dal </w:t>
      </w:r>
      <w:r w:rsidRPr="00AE166C">
        <w:rPr>
          <w:rFonts w:asciiTheme="minorHAnsi" w:eastAsiaTheme="minorEastAsia" w:hAnsiTheme="minorHAnsi" w:cs="Arial"/>
          <w:noProof/>
          <w:color w:val="auto"/>
          <w:sz w:val="18"/>
          <w:szCs w:val="18"/>
          <w:lang w:val="it-IT"/>
        </w:rPr>
        <w:t>progetto</w:t>
      </w:r>
      <w:r w:rsidR="00A36811" w:rsidRPr="00AE166C">
        <w:rPr>
          <w:rFonts w:asciiTheme="minorHAnsi" w:eastAsiaTheme="minorEastAsia" w:hAnsiTheme="minorHAnsi" w:cs="Arial"/>
          <w:noProof/>
          <w:color w:val="auto"/>
          <w:sz w:val="18"/>
          <w:szCs w:val="18"/>
          <w:lang w:val="it-IT"/>
        </w:rPr>
        <w:t xml:space="preserve">. Specificare se e come queste si integrino con iniziative </w:t>
      </w:r>
      <w:r w:rsidR="00124CED" w:rsidRPr="00AE166C">
        <w:rPr>
          <w:rFonts w:asciiTheme="minorHAnsi" w:eastAsiaTheme="minorEastAsia" w:hAnsiTheme="minorHAnsi" w:cs="Arial"/>
          <w:noProof/>
          <w:color w:val="auto"/>
          <w:sz w:val="18"/>
          <w:szCs w:val="18"/>
          <w:lang w:val="it-IT"/>
        </w:rPr>
        <w:t>già promosse</w:t>
      </w:r>
      <w:r w:rsidR="001A23EA" w:rsidRPr="00AE166C">
        <w:rPr>
          <w:rFonts w:asciiTheme="minorHAnsi" w:eastAsiaTheme="minorEastAsia" w:hAnsiTheme="minorHAnsi" w:cs="Arial"/>
          <w:noProof/>
          <w:color w:val="auto"/>
          <w:sz w:val="18"/>
          <w:szCs w:val="18"/>
          <w:lang w:val="it-IT"/>
        </w:rPr>
        <w:t>.</w:t>
      </w:r>
    </w:p>
    <w:p w14:paraId="127BADCF" w14:textId="3BE34D57" w:rsidR="0090435A" w:rsidRPr="00AE166C" w:rsidRDefault="00EA695E" w:rsidP="0090435A">
      <w:pPr>
        <w:spacing w:after="0" w:line="240" w:lineRule="auto"/>
        <w:rPr>
          <w:rFonts w:cs="Arial"/>
          <w:noProof/>
          <w:sz w:val="16"/>
          <w:szCs w:val="16"/>
          <w:lang w:val="it-IT"/>
        </w:rPr>
      </w:pPr>
      <w:r w:rsidRPr="00AE166C">
        <w:rPr>
          <w:rFonts w:cs="Arial"/>
          <w:noProof/>
          <w:color w:val="2B579A"/>
          <w:sz w:val="18"/>
          <w:szCs w:val="18"/>
          <w:shd w:val="clear" w:color="auto" w:fill="E6E6E6"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558BB8" wp14:editId="0A9385B5">
                <wp:simplePos x="0" y="0"/>
                <wp:positionH relativeFrom="column">
                  <wp:posOffset>3810</wp:posOffset>
                </wp:positionH>
                <wp:positionV relativeFrom="paragraph">
                  <wp:posOffset>123762</wp:posOffset>
                </wp:positionV>
                <wp:extent cx="6042025" cy="0"/>
                <wp:effectExtent l="0" t="0" r="0" b="0"/>
                <wp:wrapNone/>
                <wp:docPr id="7" name="Connettore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2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a="http://schemas.openxmlformats.org/drawingml/2006/main">
            <w:pict w14:anchorId="3D3E47A5">
              <v:line id="Connettore 1 9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01513 [3204]" from=".3pt,9.75pt" to="476.05pt,9.75pt" w14:anchorId="24F46B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">
                <v:stroke endcap="round"/>
              </v:line>
            </w:pict>
          </mc:Fallback>
        </mc:AlternateContent>
      </w:r>
    </w:p>
    <w:p w14:paraId="2DC799C5" w14:textId="77777777" w:rsidR="0090435A" w:rsidRPr="00AE166C" w:rsidRDefault="0090435A" w:rsidP="0090435A">
      <w:pPr>
        <w:spacing w:after="0" w:line="240" w:lineRule="auto"/>
        <w:rPr>
          <w:rFonts w:cs="Arial"/>
          <w:noProof/>
          <w:sz w:val="16"/>
          <w:szCs w:val="16"/>
          <w:lang w:val="it-IT"/>
        </w:rPr>
      </w:pPr>
    </w:p>
    <w:p w14:paraId="5D62DD8D" w14:textId="3F271ED2" w:rsidR="0090435A" w:rsidRPr="00AE166C" w:rsidRDefault="0090435A" w:rsidP="0033107A">
      <w:pPr>
        <w:spacing w:after="0"/>
        <w:rPr>
          <w:rFonts w:eastAsiaTheme="majorEastAsia" w:cstheme="majorBidi"/>
          <w:color w:val="C00000"/>
          <w:sz w:val="28"/>
          <w:szCs w:val="28"/>
          <w:lang w:val="it-IT"/>
        </w:rPr>
      </w:pPr>
    </w:p>
    <w:p w14:paraId="34DA52E6" w14:textId="350B3CE7" w:rsidR="0090435A" w:rsidRPr="00AE166C" w:rsidRDefault="0090435A" w:rsidP="0090435A">
      <w:pPr>
        <w:pStyle w:val="Titolo1"/>
        <w:spacing w:before="0" w:after="0"/>
        <w:rPr>
          <w:rFonts w:asciiTheme="minorHAnsi" w:hAnsiTheme="minorHAnsi"/>
          <w:color w:val="C00000"/>
          <w:lang w:val="it-IT"/>
        </w:rPr>
      </w:pPr>
      <w:r w:rsidRPr="00AE166C">
        <w:rPr>
          <w:rFonts w:asciiTheme="minorHAnsi" w:hAnsiTheme="minorHAnsi"/>
          <w:color w:val="C00000"/>
          <w:lang w:val="it-IT"/>
        </w:rPr>
        <w:t xml:space="preserve">4. </w:t>
      </w:r>
      <w:r w:rsidR="005E4F91" w:rsidRPr="00AE166C">
        <w:rPr>
          <w:rFonts w:asciiTheme="minorHAnsi" w:hAnsiTheme="minorHAnsi"/>
          <w:color w:val="C00000"/>
          <w:lang w:val="it-IT"/>
        </w:rPr>
        <w:t>Fattibilità e coerenza del progetto</w:t>
      </w:r>
      <w:r w:rsidR="00082AC8" w:rsidRPr="00AE166C">
        <w:rPr>
          <w:rFonts w:asciiTheme="minorHAnsi" w:hAnsiTheme="minorHAnsi"/>
          <w:color w:val="C00000"/>
          <w:lang w:val="it-IT"/>
        </w:rPr>
        <w:t xml:space="preserve"> </w:t>
      </w:r>
      <w:r w:rsidRPr="00AE166C">
        <w:rPr>
          <w:rFonts w:asciiTheme="minorHAnsi" w:hAnsiTheme="minorHAnsi"/>
          <w:color w:val="C00000"/>
          <w:lang w:val="it-IT"/>
        </w:rPr>
        <w:br/>
      </w:r>
      <w:r w:rsidR="005F2309" w:rsidRPr="00AE166C">
        <w:rPr>
          <w:rFonts w:cs="Arial"/>
          <w:i/>
          <w:noProof/>
          <w:color w:val="C00000"/>
          <w:sz w:val="18"/>
          <w:szCs w:val="18"/>
          <w:lang w:val="it-IT"/>
        </w:rPr>
        <w:t xml:space="preserve">(lunghezza MASSIMA: </w:t>
      </w:r>
      <w:r w:rsidR="00BC69EA" w:rsidRPr="00AE166C">
        <w:rPr>
          <w:rFonts w:cs="Arial"/>
          <w:i/>
          <w:noProof/>
          <w:color w:val="C00000"/>
          <w:sz w:val="18"/>
          <w:szCs w:val="18"/>
          <w:lang w:val="it-IT"/>
        </w:rPr>
        <w:t xml:space="preserve">7000 </w:t>
      </w:r>
      <w:r w:rsidR="005F2309" w:rsidRPr="00AE166C">
        <w:rPr>
          <w:rFonts w:cs="Arial"/>
          <w:i/>
          <w:noProof/>
          <w:color w:val="C00000"/>
          <w:sz w:val="18"/>
          <w:szCs w:val="18"/>
          <w:lang w:val="it-IT"/>
        </w:rPr>
        <w:t>caratteri spazi inclusi)</w:t>
      </w:r>
    </w:p>
    <w:p w14:paraId="36AB11E1" w14:textId="77777777" w:rsidR="0090435A" w:rsidRPr="00AE166C" w:rsidRDefault="0090435A" w:rsidP="0090435A">
      <w:pPr>
        <w:spacing w:after="0" w:line="240" w:lineRule="auto"/>
        <w:jc w:val="both"/>
        <w:rPr>
          <w:sz w:val="18"/>
          <w:szCs w:val="18"/>
          <w:lang w:val="it-IT"/>
        </w:rPr>
      </w:pPr>
    </w:p>
    <w:p w14:paraId="5BD9B3C9" w14:textId="77777777" w:rsidR="0090435A" w:rsidRPr="00AE166C" w:rsidRDefault="0090435A" w:rsidP="0090435A">
      <w:pPr>
        <w:pStyle w:val="Titolo3"/>
        <w:spacing w:before="0"/>
        <w:jc w:val="both"/>
        <w:rPr>
          <w:rFonts w:asciiTheme="minorHAnsi" w:hAnsiTheme="minorHAnsi"/>
          <w:color w:val="auto"/>
          <w:sz w:val="18"/>
          <w:szCs w:val="18"/>
          <w:lang w:val="it-IT"/>
        </w:rPr>
      </w:pPr>
    </w:p>
    <w:p w14:paraId="49D3180F" w14:textId="10E3D89D" w:rsidR="0090435A" w:rsidRPr="00AE166C" w:rsidRDefault="0090435A" w:rsidP="0090435A">
      <w:pPr>
        <w:pStyle w:val="Titolo3"/>
        <w:spacing w:before="0"/>
        <w:jc w:val="both"/>
        <w:rPr>
          <w:rFonts w:asciiTheme="minorHAnsi" w:hAnsiTheme="minorHAnsi"/>
          <w:sz w:val="18"/>
          <w:szCs w:val="18"/>
          <w:lang w:val="it-IT"/>
        </w:rPr>
      </w:pPr>
      <w:r w:rsidRPr="00AE166C">
        <w:rPr>
          <w:rFonts w:asciiTheme="minorHAnsi" w:hAnsiTheme="minorHAnsi"/>
          <w:sz w:val="18"/>
          <w:szCs w:val="18"/>
          <w:lang w:val="it-IT"/>
        </w:rPr>
        <w:t xml:space="preserve">4.1. </w:t>
      </w:r>
      <w:r w:rsidR="00162A8B" w:rsidRPr="00AE166C">
        <w:rPr>
          <w:rFonts w:asciiTheme="minorHAnsi" w:hAnsiTheme="minorHAnsi"/>
          <w:sz w:val="18"/>
          <w:szCs w:val="18"/>
          <w:lang w:val="it-IT"/>
        </w:rPr>
        <w:t>Descrizione delle attività</w:t>
      </w:r>
    </w:p>
    <w:p w14:paraId="424EE2D2" w14:textId="647D1EB3" w:rsidR="0090435A" w:rsidRPr="00AE166C" w:rsidRDefault="00F82DE1" w:rsidP="0090435A">
      <w:pPr>
        <w:spacing w:after="0" w:line="240" w:lineRule="auto"/>
        <w:jc w:val="both"/>
        <w:rPr>
          <w:sz w:val="18"/>
          <w:szCs w:val="18"/>
          <w:lang w:val="it-IT"/>
        </w:rPr>
      </w:pPr>
      <w:r w:rsidRPr="00AE166C">
        <w:rPr>
          <w:sz w:val="18"/>
          <w:szCs w:val="18"/>
          <w:lang w:val="it-IT"/>
        </w:rPr>
        <w:t xml:space="preserve">Identificare e descrivere ciascuno dei Work Package (WP) elencati nella tabella alla sezione 6, giustificando la scelta delle </w:t>
      </w:r>
      <w:r w:rsidR="005E4F91" w:rsidRPr="00AE166C">
        <w:rPr>
          <w:sz w:val="18"/>
          <w:szCs w:val="18"/>
          <w:lang w:val="it-IT"/>
        </w:rPr>
        <w:t xml:space="preserve">varie </w:t>
      </w:r>
      <w:r w:rsidRPr="00AE166C">
        <w:rPr>
          <w:sz w:val="18"/>
          <w:szCs w:val="18"/>
          <w:lang w:val="it-IT"/>
        </w:rPr>
        <w:t xml:space="preserve">attività </w:t>
      </w:r>
      <w:r w:rsidR="00555F08" w:rsidRPr="00AE166C">
        <w:rPr>
          <w:sz w:val="18"/>
          <w:szCs w:val="18"/>
          <w:lang w:val="it-IT"/>
        </w:rPr>
        <w:t xml:space="preserve">e azioni-pilota </w:t>
      </w:r>
      <w:r w:rsidR="00BC69EA" w:rsidRPr="00AE166C">
        <w:rPr>
          <w:sz w:val="18"/>
          <w:szCs w:val="18"/>
          <w:lang w:val="it-IT"/>
        </w:rPr>
        <w:t xml:space="preserve">in coerenza con gli obiettivi generali della proposta </w:t>
      </w:r>
      <w:r w:rsidR="00C955CB" w:rsidRPr="00AE166C">
        <w:rPr>
          <w:sz w:val="18"/>
          <w:szCs w:val="18"/>
          <w:lang w:val="it-IT"/>
        </w:rPr>
        <w:t>(</w:t>
      </w:r>
      <w:r w:rsidR="00E87D62" w:rsidRPr="00AE166C">
        <w:rPr>
          <w:sz w:val="18"/>
          <w:szCs w:val="18"/>
          <w:lang w:val="it-IT"/>
        </w:rPr>
        <w:t xml:space="preserve">si prega di </w:t>
      </w:r>
      <w:r w:rsidR="00C955CB" w:rsidRPr="00AE166C">
        <w:rPr>
          <w:sz w:val="18"/>
          <w:szCs w:val="18"/>
          <w:lang w:val="it-IT"/>
        </w:rPr>
        <w:t>richiama</w:t>
      </w:r>
      <w:r w:rsidR="00E87D62" w:rsidRPr="00AE166C">
        <w:rPr>
          <w:sz w:val="18"/>
          <w:szCs w:val="18"/>
          <w:lang w:val="it-IT"/>
        </w:rPr>
        <w:t xml:space="preserve">re </w:t>
      </w:r>
      <w:r w:rsidR="00C955CB" w:rsidRPr="00AE166C">
        <w:rPr>
          <w:sz w:val="18"/>
          <w:szCs w:val="18"/>
          <w:lang w:val="it-IT"/>
        </w:rPr>
        <w:t xml:space="preserve">i membri del gruppo di lavoro e i partner coinvolti nelle rispettive </w:t>
      </w:r>
      <w:r w:rsidR="00555F08" w:rsidRPr="00AE166C">
        <w:rPr>
          <w:sz w:val="18"/>
          <w:szCs w:val="18"/>
          <w:lang w:val="it-IT"/>
        </w:rPr>
        <w:t>attività</w:t>
      </w:r>
      <w:r w:rsidR="00C955CB" w:rsidRPr="00AE166C">
        <w:rPr>
          <w:sz w:val="18"/>
          <w:szCs w:val="18"/>
          <w:lang w:val="it-IT"/>
        </w:rPr>
        <w:t>).</w:t>
      </w:r>
    </w:p>
    <w:p w14:paraId="6760774A" w14:textId="77777777" w:rsidR="0090435A" w:rsidRPr="00AE166C" w:rsidRDefault="0090435A" w:rsidP="0090435A">
      <w:pPr>
        <w:spacing w:after="0" w:line="240" w:lineRule="auto"/>
        <w:jc w:val="both"/>
        <w:rPr>
          <w:sz w:val="18"/>
          <w:szCs w:val="18"/>
          <w:lang w:val="it-IT"/>
        </w:rPr>
      </w:pPr>
    </w:p>
    <w:p w14:paraId="7ACD4C63" w14:textId="6FE0C17B" w:rsidR="0090435A" w:rsidRPr="00AE166C" w:rsidRDefault="0090435A" w:rsidP="0090435A">
      <w:pPr>
        <w:pStyle w:val="Titolo3"/>
        <w:spacing w:before="0"/>
        <w:jc w:val="both"/>
        <w:rPr>
          <w:rFonts w:asciiTheme="minorHAnsi" w:hAnsiTheme="minorHAnsi"/>
          <w:sz w:val="18"/>
          <w:szCs w:val="18"/>
          <w:lang w:val="it-IT"/>
        </w:rPr>
      </w:pPr>
      <w:r w:rsidRPr="00AE166C">
        <w:rPr>
          <w:rFonts w:asciiTheme="minorHAnsi" w:hAnsiTheme="minorHAnsi"/>
          <w:sz w:val="18"/>
          <w:szCs w:val="18"/>
          <w:lang w:val="it-IT"/>
        </w:rPr>
        <w:t xml:space="preserve">4.2. </w:t>
      </w:r>
      <w:r w:rsidR="00F82DE1" w:rsidRPr="00AE166C">
        <w:rPr>
          <w:rFonts w:asciiTheme="minorHAnsi" w:hAnsiTheme="minorHAnsi"/>
          <w:sz w:val="18"/>
          <w:szCs w:val="18"/>
          <w:lang w:val="it-IT"/>
        </w:rPr>
        <w:t>Risultati attesi</w:t>
      </w:r>
    </w:p>
    <w:p w14:paraId="4626CE9B" w14:textId="3E3BC659" w:rsidR="0090435A" w:rsidRPr="00AE166C" w:rsidRDefault="00981449" w:rsidP="00981449">
      <w:pPr>
        <w:spacing w:after="0" w:line="240" w:lineRule="auto"/>
        <w:jc w:val="both"/>
        <w:rPr>
          <w:rFonts w:cs="Arial"/>
          <w:sz w:val="18"/>
          <w:szCs w:val="18"/>
          <w:lang w:val="it-IT"/>
        </w:rPr>
      </w:pPr>
      <w:r w:rsidRPr="00AE166C">
        <w:rPr>
          <w:rFonts w:cs="Arial"/>
          <w:sz w:val="18"/>
          <w:szCs w:val="18"/>
          <w:lang w:val="it-IT"/>
        </w:rPr>
        <w:t>Descrivere i principali risultati attesi, evidenziando</w:t>
      </w:r>
      <w:r w:rsidR="00540D61" w:rsidRPr="00AE166C">
        <w:rPr>
          <w:rFonts w:cs="Arial"/>
          <w:sz w:val="18"/>
          <w:szCs w:val="18"/>
          <w:lang w:val="it-IT"/>
        </w:rPr>
        <w:t xml:space="preserve">ne </w:t>
      </w:r>
      <w:r w:rsidR="00C93BA3" w:rsidRPr="00AE166C">
        <w:rPr>
          <w:rFonts w:cs="Arial"/>
          <w:sz w:val="18"/>
          <w:szCs w:val="18"/>
          <w:lang w:val="it-IT"/>
        </w:rPr>
        <w:t xml:space="preserve">la coerenza </w:t>
      </w:r>
      <w:r w:rsidR="00BC69EA" w:rsidRPr="00AE166C">
        <w:rPr>
          <w:rFonts w:cs="Arial"/>
          <w:sz w:val="18"/>
          <w:szCs w:val="18"/>
          <w:lang w:val="it-IT"/>
        </w:rPr>
        <w:t>con le azioni sopra specificate</w:t>
      </w:r>
      <w:r w:rsidR="00C247AE" w:rsidRPr="00AE166C">
        <w:rPr>
          <w:rFonts w:cs="Arial"/>
          <w:sz w:val="18"/>
          <w:szCs w:val="18"/>
          <w:lang w:val="it-IT"/>
        </w:rPr>
        <w:t xml:space="preserve"> (si veda il punto 1.5. </w:t>
      </w:r>
      <w:r w:rsidR="00490721" w:rsidRPr="00AE166C">
        <w:rPr>
          <w:rFonts w:cs="Arial"/>
          <w:sz w:val="18"/>
          <w:szCs w:val="18"/>
          <w:lang w:val="it-IT"/>
        </w:rPr>
        <w:t>del Bando</w:t>
      </w:r>
      <w:r w:rsidR="00C247AE" w:rsidRPr="00AE166C">
        <w:rPr>
          <w:rFonts w:cs="Arial"/>
          <w:sz w:val="18"/>
          <w:szCs w:val="18"/>
          <w:lang w:val="it-IT"/>
        </w:rPr>
        <w:t>)</w:t>
      </w:r>
      <w:r w:rsidRPr="00AE166C">
        <w:rPr>
          <w:rFonts w:cs="Arial"/>
          <w:sz w:val="18"/>
          <w:szCs w:val="18"/>
          <w:lang w:val="it-IT"/>
        </w:rPr>
        <w:t>.</w:t>
      </w:r>
    </w:p>
    <w:p w14:paraId="59D0F65C" w14:textId="77777777" w:rsidR="0090435A" w:rsidRPr="00AE166C" w:rsidRDefault="0090435A" w:rsidP="0090435A">
      <w:pPr>
        <w:spacing w:after="0" w:line="240" w:lineRule="auto"/>
        <w:jc w:val="both"/>
        <w:rPr>
          <w:rFonts w:cs="Arial"/>
          <w:sz w:val="18"/>
          <w:szCs w:val="18"/>
          <w:lang w:val="it-IT"/>
        </w:rPr>
      </w:pPr>
    </w:p>
    <w:p w14:paraId="2241E2DF" w14:textId="307ADED6" w:rsidR="0090435A" w:rsidRPr="00AE166C" w:rsidRDefault="0090435A" w:rsidP="0090435A">
      <w:pPr>
        <w:pStyle w:val="Titolo3"/>
        <w:spacing w:before="0"/>
        <w:rPr>
          <w:rFonts w:asciiTheme="minorHAnsi" w:hAnsiTheme="minorHAnsi"/>
          <w:sz w:val="18"/>
          <w:szCs w:val="18"/>
          <w:lang w:val="it-IT"/>
        </w:rPr>
      </w:pPr>
      <w:r w:rsidRPr="00AE166C">
        <w:rPr>
          <w:rFonts w:asciiTheme="minorHAnsi" w:hAnsiTheme="minorHAnsi"/>
          <w:sz w:val="18"/>
          <w:szCs w:val="18"/>
          <w:lang w:val="it-IT"/>
        </w:rPr>
        <w:lastRenderedPageBreak/>
        <w:t>4.</w:t>
      </w:r>
      <w:r w:rsidR="00B10958" w:rsidRPr="00AE166C">
        <w:rPr>
          <w:rFonts w:asciiTheme="minorHAnsi" w:hAnsiTheme="minorHAnsi"/>
          <w:sz w:val="18"/>
          <w:szCs w:val="18"/>
          <w:lang w:val="it-IT"/>
        </w:rPr>
        <w:t>3</w:t>
      </w:r>
      <w:r w:rsidRPr="00AE166C">
        <w:rPr>
          <w:rFonts w:asciiTheme="minorHAnsi" w:hAnsiTheme="minorHAnsi"/>
          <w:sz w:val="18"/>
          <w:szCs w:val="18"/>
          <w:lang w:val="it-IT"/>
        </w:rPr>
        <w:t xml:space="preserve">. </w:t>
      </w:r>
      <w:r w:rsidR="005E4F91" w:rsidRPr="00AE166C">
        <w:rPr>
          <w:rFonts w:asciiTheme="minorHAnsi" w:hAnsiTheme="minorHAnsi"/>
          <w:sz w:val="18"/>
          <w:szCs w:val="18"/>
          <w:lang w:val="it-IT"/>
        </w:rPr>
        <w:t>Identificazione</w:t>
      </w:r>
      <w:r w:rsidR="00162A8B" w:rsidRPr="00AE166C">
        <w:rPr>
          <w:rFonts w:asciiTheme="minorHAnsi" w:hAnsiTheme="minorHAnsi"/>
          <w:sz w:val="18"/>
          <w:szCs w:val="18"/>
          <w:lang w:val="it-IT"/>
        </w:rPr>
        <w:t xml:space="preserve"> e </w:t>
      </w:r>
      <w:r w:rsidR="005F6C63" w:rsidRPr="00AE166C">
        <w:rPr>
          <w:rFonts w:asciiTheme="minorHAnsi" w:hAnsiTheme="minorHAnsi"/>
          <w:sz w:val="18"/>
          <w:szCs w:val="18"/>
          <w:lang w:val="it-IT"/>
        </w:rPr>
        <w:t xml:space="preserve">contenimento </w:t>
      </w:r>
      <w:r w:rsidR="00162A8B" w:rsidRPr="00AE166C">
        <w:rPr>
          <w:rFonts w:asciiTheme="minorHAnsi" w:hAnsiTheme="minorHAnsi"/>
          <w:sz w:val="18"/>
          <w:szCs w:val="18"/>
          <w:lang w:val="it-IT"/>
        </w:rPr>
        <w:t>dei rischi</w:t>
      </w:r>
    </w:p>
    <w:p w14:paraId="54A93BEF" w14:textId="0B2AF24C" w:rsidR="0090435A" w:rsidRPr="00AE166C" w:rsidRDefault="00162A8B" w:rsidP="0090435A">
      <w:pPr>
        <w:spacing w:after="0" w:line="240" w:lineRule="auto"/>
        <w:jc w:val="both"/>
        <w:rPr>
          <w:rFonts w:cs="Arial"/>
          <w:sz w:val="18"/>
          <w:szCs w:val="18"/>
          <w:lang w:val="it-IT"/>
        </w:rPr>
      </w:pPr>
      <w:r w:rsidRPr="00AE166C">
        <w:rPr>
          <w:rFonts w:cs="Arial"/>
          <w:sz w:val="18"/>
          <w:szCs w:val="18"/>
          <w:lang w:val="it-IT"/>
        </w:rPr>
        <w:t>Evidenziare i</w:t>
      </w:r>
      <w:r w:rsidR="00BC2DDA" w:rsidRPr="00AE166C">
        <w:rPr>
          <w:rFonts w:cs="Arial"/>
          <w:sz w:val="18"/>
          <w:szCs w:val="18"/>
          <w:lang w:val="it-IT"/>
        </w:rPr>
        <w:t xml:space="preserve"> fattori di </w:t>
      </w:r>
      <w:r w:rsidRPr="00AE166C">
        <w:rPr>
          <w:rFonts w:cs="Arial"/>
          <w:sz w:val="18"/>
          <w:szCs w:val="18"/>
          <w:lang w:val="it-IT"/>
        </w:rPr>
        <w:t>rischi</w:t>
      </w:r>
      <w:r w:rsidR="00BC2DDA" w:rsidRPr="00AE166C">
        <w:rPr>
          <w:rFonts w:cs="Arial"/>
          <w:sz w:val="18"/>
          <w:szCs w:val="18"/>
          <w:lang w:val="it-IT"/>
        </w:rPr>
        <w:t xml:space="preserve">o o </w:t>
      </w:r>
      <w:r w:rsidR="00A7601D" w:rsidRPr="00AE166C">
        <w:rPr>
          <w:rFonts w:cs="Arial"/>
          <w:sz w:val="18"/>
          <w:szCs w:val="18"/>
          <w:lang w:val="it-IT"/>
        </w:rPr>
        <w:t xml:space="preserve">di </w:t>
      </w:r>
      <w:r w:rsidR="00BC2DDA" w:rsidRPr="00AE166C">
        <w:rPr>
          <w:rFonts w:cs="Arial"/>
          <w:sz w:val="18"/>
          <w:szCs w:val="18"/>
          <w:lang w:val="it-IT"/>
        </w:rPr>
        <w:t xml:space="preserve">ostacolo </w:t>
      </w:r>
      <w:r w:rsidRPr="00AE166C">
        <w:rPr>
          <w:rFonts w:cs="Arial"/>
          <w:sz w:val="18"/>
          <w:szCs w:val="18"/>
          <w:lang w:val="it-IT"/>
        </w:rPr>
        <w:t xml:space="preserve">che </w:t>
      </w:r>
      <w:r w:rsidR="00BC2DDA" w:rsidRPr="00AE166C">
        <w:rPr>
          <w:rFonts w:cs="Arial"/>
          <w:sz w:val="18"/>
          <w:szCs w:val="18"/>
          <w:lang w:val="it-IT"/>
        </w:rPr>
        <w:t>le azioni previste da</w:t>
      </w:r>
      <w:r w:rsidRPr="00AE166C">
        <w:rPr>
          <w:rFonts w:cs="Arial"/>
          <w:sz w:val="18"/>
          <w:szCs w:val="18"/>
          <w:lang w:val="it-IT"/>
        </w:rPr>
        <w:t>l progetto</w:t>
      </w:r>
      <w:r w:rsidR="00B10958" w:rsidRPr="00AE166C">
        <w:rPr>
          <w:rFonts w:cs="Arial"/>
          <w:sz w:val="18"/>
          <w:szCs w:val="18"/>
          <w:lang w:val="it-IT"/>
        </w:rPr>
        <w:t xml:space="preserve"> </w:t>
      </w:r>
      <w:r w:rsidRPr="00AE166C">
        <w:rPr>
          <w:rFonts w:cs="Arial"/>
          <w:sz w:val="18"/>
          <w:szCs w:val="18"/>
          <w:lang w:val="it-IT"/>
        </w:rPr>
        <w:t>potrebbe</w:t>
      </w:r>
      <w:r w:rsidR="00BC2DDA" w:rsidRPr="00AE166C">
        <w:rPr>
          <w:rFonts w:cs="Arial"/>
          <w:sz w:val="18"/>
          <w:szCs w:val="18"/>
          <w:lang w:val="it-IT"/>
        </w:rPr>
        <w:t>ro</w:t>
      </w:r>
      <w:r w:rsidRPr="00AE166C">
        <w:rPr>
          <w:rFonts w:cs="Arial"/>
          <w:sz w:val="18"/>
          <w:szCs w:val="18"/>
          <w:lang w:val="it-IT"/>
        </w:rPr>
        <w:t xml:space="preserve"> incontrare</w:t>
      </w:r>
      <w:r w:rsidR="00A7601D" w:rsidRPr="00AE166C">
        <w:rPr>
          <w:rFonts w:cs="Arial"/>
          <w:sz w:val="18"/>
          <w:szCs w:val="18"/>
          <w:lang w:val="it-IT"/>
        </w:rPr>
        <w:t>,</w:t>
      </w:r>
      <w:r w:rsidRPr="00AE166C">
        <w:rPr>
          <w:rFonts w:cs="Arial"/>
          <w:sz w:val="18"/>
          <w:szCs w:val="18"/>
          <w:lang w:val="it-IT"/>
        </w:rPr>
        <w:t xml:space="preserve"> </w:t>
      </w:r>
      <w:r w:rsidR="00A7601D" w:rsidRPr="00AE166C">
        <w:rPr>
          <w:rFonts w:cs="Arial"/>
          <w:sz w:val="18"/>
          <w:szCs w:val="18"/>
          <w:lang w:val="it-IT"/>
        </w:rPr>
        <w:t>specificando</w:t>
      </w:r>
      <w:r w:rsidR="00B10958" w:rsidRPr="00AE166C">
        <w:rPr>
          <w:rFonts w:cs="Arial"/>
          <w:sz w:val="18"/>
          <w:szCs w:val="18"/>
          <w:lang w:val="it-IT"/>
        </w:rPr>
        <w:t xml:space="preserve"> </w:t>
      </w:r>
      <w:r w:rsidR="00806B2C" w:rsidRPr="00AE166C">
        <w:rPr>
          <w:rFonts w:cs="Arial"/>
          <w:sz w:val="18"/>
          <w:szCs w:val="18"/>
          <w:lang w:val="it-IT"/>
        </w:rPr>
        <w:t xml:space="preserve">in quale modo si prevede di contenere questi rischi </w:t>
      </w:r>
      <w:r w:rsidR="00BC2DDA" w:rsidRPr="00AE166C">
        <w:rPr>
          <w:rFonts w:cs="Arial"/>
          <w:sz w:val="18"/>
          <w:szCs w:val="18"/>
          <w:lang w:val="it-IT"/>
        </w:rPr>
        <w:t>al fine di</w:t>
      </w:r>
      <w:r w:rsidR="00806B2C" w:rsidRPr="00AE166C">
        <w:rPr>
          <w:rFonts w:cs="Arial"/>
          <w:sz w:val="18"/>
          <w:szCs w:val="18"/>
          <w:lang w:val="it-IT"/>
        </w:rPr>
        <w:t xml:space="preserve"> permettere</w:t>
      </w:r>
      <w:r w:rsidR="00BC2DDA" w:rsidRPr="00AE166C">
        <w:rPr>
          <w:rFonts w:cs="Arial"/>
          <w:sz w:val="18"/>
          <w:szCs w:val="18"/>
          <w:lang w:val="it-IT"/>
        </w:rPr>
        <w:t xml:space="preserve"> la fattibilità del progetto</w:t>
      </w:r>
      <w:r w:rsidR="00B10958" w:rsidRPr="00AE166C">
        <w:rPr>
          <w:rFonts w:cs="Arial"/>
          <w:sz w:val="18"/>
          <w:szCs w:val="18"/>
          <w:lang w:val="it-IT"/>
        </w:rPr>
        <w:t>.</w:t>
      </w:r>
    </w:p>
    <w:p w14:paraId="13101BBD" w14:textId="6C04DFC6" w:rsidR="00FA6A11" w:rsidRPr="00AE166C" w:rsidRDefault="00FA6A11" w:rsidP="0090435A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</w:p>
    <w:p w14:paraId="63AD50A4" w14:textId="77777777" w:rsidR="0090435A" w:rsidRPr="00AE166C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AE166C">
        <w:rPr>
          <w:rFonts w:cs="Arial"/>
          <w:noProof/>
          <w:color w:val="2B579A"/>
          <w:sz w:val="18"/>
          <w:szCs w:val="18"/>
          <w:shd w:val="clear" w:color="auto" w:fill="E6E6E6"/>
          <w:lang w:val="en-GB"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AA76A3E" wp14:editId="3C6994E5">
                <wp:simplePos x="0" y="0"/>
                <wp:positionH relativeFrom="column">
                  <wp:posOffset>-24765</wp:posOffset>
                </wp:positionH>
                <wp:positionV relativeFrom="paragraph">
                  <wp:posOffset>107315</wp:posOffset>
                </wp:positionV>
                <wp:extent cx="6153150" cy="0"/>
                <wp:effectExtent l="0" t="0" r="19050" b="19050"/>
                <wp:wrapNone/>
                <wp:docPr id="17" name="Connettore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a="http://schemas.openxmlformats.org/drawingml/2006/main">
            <w:pict w14:anchorId="0375C77C">
              <v:line id="Connettore 1 17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01513 [3204]" from="-1.95pt,8.45pt" to="482.55pt,8.45pt" w14:anchorId="59F9AE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">
                <v:stroke endcap="round"/>
              </v:line>
            </w:pict>
          </mc:Fallback>
        </mc:AlternateContent>
      </w:r>
    </w:p>
    <w:p w14:paraId="0AFB9FBD" w14:textId="77777777" w:rsidR="0090435A" w:rsidRPr="00AE166C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0C713436" w14:textId="77777777" w:rsidR="004C236A" w:rsidRPr="00AE166C" w:rsidRDefault="004C236A" w:rsidP="00865ACB">
      <w:pPr>
        <w:pStyle w:val="Titolo2"/>
        <w:spacing w:before="0"/>
        <w:jc w:val="both"/>
        <w:rPr>
          <w:rFonts w:asciiTheme="minorHAnsi" w:hAnsiTheme="minorHAnsi"/>
          <w:color w:val="B01513" w:themeColor="accent1"/>
          <w:sz w:val="28"/>
          <w:szCs w:val="28"/>
          <w:lang w:val="it-IT"/>
        </w:rPr>
      </w:pPr>
    </w:p>
    <w:p w14:paraId="2D890905" w14:textId="583F38C1" w:rsidR="00865ACB" w:rsidRPr="00AE166C" w:rsidRDefault="009B545C" w:rsidP="00865ACB">
      <w:pPr>
        <w:pStyle w:val="Titolo2"/>
        <w:spacing w:before="0"/>
        <w:jc w:val="both"/>
        <w:rPr>
          <w:rFonts w:asciiTheme="minorHAnsi" w:hAnsiTheme="minorHAnsi"/>
          <w:color w:val="B01513" w:themeColor="accent1"/>
          <w:sz w:val="28"/>
          <w:szCs w:val="28"/>
          <w:lang w:val="it-IT"/>
        </w:rPr>
      </w:pPr>
      <w:r w:rsidRPr="00AE166C">
        <w:rPr>
          <w:rFonts w:asciiTheme="minorHAnsi" w:hAnsiTheme="minorHAnsi"/>
          <w:color w:val="B01513" w:themeColor="accent1"/>
          <w:sz w:val="28"/>
          <w:szCs w:val="28"/>
          <w:lang w:val="it-IT"/>
        </w:rPr>
        <w:t>5</w:t>
      </w:r>
      <w:r w:rsidR="00865ACB" w:rsidRPr="00AE166C">
        <w:rPr>
          <w:rFonts w:asciiTheme="minorHAnsi" w:hAnsiTheme="minorHAnsi"/>
          <w:color w:val="B01513" w:themeColor="accent1"/>
          <w:sz w:val="28"/>
          <w:szCs w:val="28"/>
          <w:lang w:val="it-IT"/>
        </w:rPr>
        <w:t>. Coinvolgimento di partner, sponsor</w:t>
      </w:r>
      <w:r w:rsidR="00BC2DDA" w:rsidRPr="00AE166C">
        <w:rPr>
          <w:rFonts w:asciiTheme="minorHAnsi" w:hAnsiTheme="minorHAnsi"/>
          <w:color w:val="B01513" w:themeColor="accent1"/>
          <w:sz w:val="28"/>
          <w:szCs w:val="28"/>
          <w:lang w:val="it-IT"/>
        </w:rPr>
        <w:t xml:space="preserve"> e</w:t>
      </w:r>
      <w:r w:rsidR="00865ACB" w:rsidRPr="00AE166C">
        <w:rPr>
          <w:rFonts w:asciiTheme="minorHAnsi" w:hAnsiTheme="minorHAnsi"/>
          <w:color w:val="B01513" w:themeColor="accent1"/>
          <w:sz w:val="28"/>
          <w:szCs w:val="28"/>
          <w:lang w:val="it-IT"/>
        </w:rPr>
        <w:t xml:space="preserve"> beneficiari</w:t>
      </w:r>
    </w:p>
    <w:p w14:paraId="7D2BDCA1" w14:textId="706DD159" w:rsidR="00865ACB" w:rsidRPr="00AE166C" w:rsidRDefault="00865ACB" w:rsidP="00865ACB">
      <w:pPr>
        <w:pStyle w:val="Titolo2"/>
        <w:spacing w:before="0"/>
        <w:jc w:val="both"/>
        <w:rPr>
          <w:sz w:val="18"/>
          <w:szCs w:val="18"/>
          <w:lang w:val="it-IT"/>
        </w:rPr>
      </w:pPr>
      <w:r w:rsidRPr="00AE166C">
        <w:rPr>
          <w:rFonts w:cs="Arial"/>
          <w:i/>
          <w:noProof/>
          <w:color w:val="C00000"/>
          <w:sz w:val="18"/>
          <w:szCs w:val="18"/>
          <w:lang w:val="it-IT"/>
        </w:rPr>
        <w:t>(lunghezza MASSIMA: 5</w:t>
      </w:r>
      <w:r w:rsidR="00914AA0" w:rsidRPr="00AE166C">
        <w:rPr>
          <w:rFonts w:cs="Arial"/>
          <w:i/>
          <w:noProof/>
          <w:color w:val="C00000"/>
          <w:sz w:val="18"/>
          <w:szCs w:val="18"/>
          <w:lang w:val="it-IT"/>
        </w:rPr>
        <w:t>0</w:t>
      </w:r>
      <w:r w:rsidRPr="00AE166C">
        <w:rPr>
          <w:rFonts w:cs="Arial"/>
          <w:i/>
          <w:noProof/>
          <w:color w:val="C00000"/>
          <w:sz w:val="18"/>
          <w:szCs w:val="18"/>
          <w:lang w:val="it-IT"/>
        </w:rPr>
        <w:t>00 caratteri spazi inclusi)</w:t>
      </w:r>
    </w:p>
    <w:p w14:paraId="16BC0833" w14:textId="77777777" w:rsidR="00865ACB" w:rsidRPr="00AE166C" w:rsidRDefault="00865ACB" w:rsidP="00865ACB">
      <w:pPr>
        <w:spacing w:after="0" w:line="240" w:lineRule="auto"/>
        <w:jc w:val="center"/>
        <w:rPr>
          <w:rFonts w:cs="Arial"/>
          <w:noProof/>
          <w:sz w:val="18"/>
          <w:szCs w:val="18"/>
          <w:lang w:val="it-IT"/>
        </w:rPr>
      </w:pPr>
    </w:p>
    <w:p w14:paraId="46933BCF" w14:textId="77777777" w:rsidR="00865ACB" w:rsidRPr="00AE166C" w:rsidRDefault="00865ACB" w:rsidP="00865ACB">
      <w:pPr>
        <w:spacing w:after="0" w:line="240" w:lineRule="auto"/>
        <w:jc w:val="both"/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</w:pPr>
    </w:p>
    <w:p w14:paraId="196A3F48" w14:textId="6A3086D6" w:rsidR="00865ACB" w:rsidRPr="00AE166C" w:rsidRDefault="009B545C" w:rsidP="70C4F13F">
      <w:pPr>
        <w:spacing w:after="0" w:line="240" w:lineRule="auto"/>
        <w:jc w:val="both"/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</w:pPr>
      <w:r w:rsidRPr="00AE166C"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  <w:t>5</w:t>
      </w:r>
      <w:r w:rsidR="00865ACB" w:rsidRPr="00AE166C"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  <w:t>.1. Partenariato</w:t>
      </w:r>
      <w:r w:rsidR="3F8E70BB" w:rsidRPr="00AE166C"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  <w:t xml:space="preserve"> operativo</w:t>
      </w:r>
    </w:p>
    <w:p w14:paraId="1C0A60C9" w14:textId="77777777" w:rsidR="00865ACB" w:rsidRPr="00AE166C" w:rsidRDefault="00865ACB" w:rsidP="00865ACB">
      <w:pPr>
        <w:spacing w:after="0" w:line="240" w:lineRule="auto"/>
        <w:jc w:val="both"/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</w:pPr>
      <w:r w:rsidRPr="00AE166C">
        <w:rPr>
          <w:rFonts w:cs="Arial"/>
          <w:noProof/>
          <w:sz w:val="18"/>
          <w:szCs w:val="18"/>
          <w:lang w:val="it-IT"/>
        </w:rPr>
        <w:t>In relazione al coinvolgimento di partner operativi esterni, si prega di indicare per ciascuno:</w:t>
      </w:r>
    </w:p>
    <w:p w14:paraId="552FB844" w14:textId="77777777" w:rsidR="00865ACB" w:rsidRPr="00AE166C" w:rsidRDefault="00865ACB" w:rsidP="00865ACB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 w:rsidRPr="00AE166C">
        <w:rPr>
          <w:rFonts w:cs="Arial"/>
          <w:noProof/>
          <w:sz w:val="18"/>
          <w:szCs w:val="18"/>
          <w:lang w:val="it-IT"/>
        </w:rPr>
        <w:t>Ruolo e contributo nell’ambito del progetto e principali WP e attività per i quali se ne prevede la partecipazione</w:t>
      </w:r>
    </w:p>
    <w:p w14:paraId="22BCD9DA" w14:textId="6FBC0303" w:rsidR="00865ACB" w:rsidRPr="00AE166C" w:rsidRDefault="00865ACB" w:rsidP="00865ACB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 w:rsidRPr="00AE166C">
        <w:rPr>
          <w:rFonts w:cs="Arial"/>
          <w:noProof/>
          <w:sz w:val="18"/>
          <w:szCs w:val="18"/>
          <w:lang w:val="it-IT"/>
        </w:rPr>
        <w:t xml:space="preserve">Competenze/conoscenze specifiche </w:t>
      </w:r>
      <w:r w:rsidRPr="00AE166C">
        <w:rPr>
          <w:rFonts w:cs="Arial"/>
          <w:noProof/>
          <w:sz w:val="18"/>
          <w:szCs w:val="18"/>
          <w:u w:val="single"/>
          <w:lang w:val="it-IT"/>
        </w:rPr>
        <w:t>rilevanti per il progetto</w:t>
      </w:r>
      <w:r w:rsidRPr="00AE166C">
        <w:rPr>
          <w:rFonts w:cs="Arial"/>
          <w:noProof/>
          <w:sz w:val="18"/>
          <w:szCs w:val="18"/>
          <w:lang w:val="it-IT"/>
        </w:rPr>
        <w:t xml:space="preserve"> e per il suo sviluppo</w:t>
      </w:r>
    </w:p>
    <w:p w14:paraId="1ACC7E75" w14:textId="1BA9B415" w:rsidR="00CC4EB3" w:rsidRPr="00AE166C" w:rsidRDefault="00CC4EB3" w:rsidP="00865ACB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 w:rsidRPr="00AE166C">
        <w:rPr>
          <w:rFonts w:cs="Arial"/>
          <w:noProof/>
          <w:sz w:val="18"/>
          <w:szCs w:val="18"/>
          <w:lang w:val="it-IT"/>
        </w:rPr>
        <w:t>Indicare se il soggetto ha già partecipato o meno al progetto cui la nuova proposta si ricollega</w:t>
      </w:r>
      <w:r w:rsidR="007A5D88" w:rsidRPr="00AE166C">
        <w:rPr>
          <w:rFonts w:cs="Arial"/>
          <w:noProof/>
          <w:sz w:val="18"/>
          <w:szCs w:val="18"/>
          <w:lang w:val="it-IT"/>
        </w:rPr>
        <w:t xml:space="preserve"> e con che tipo di contributo</w:t>
      </w:r>
    </w:p>
    <w:p w14:paraId="41FE4F2C" w14:textId="77777777" w:rsidR="00865ACB" w:rsidRPr="00AE166C" w:rsidRDefault="00865ACB" w:rsidP="00865ACB">
      <w:pPr>
        <w:pStyle w:val="Paragrafoelenco"/>
        <w:spacing w:after="0" w:line="240" w:lineRule="auto"/>
        <w:jc w:val="both"/>
        <w:rPr>
          <w:sz w:val="18"/>
          <w:szCs w:val="18"/>
          <w:lang w:val="it-IT"/>
        </w:rPr>
      </w:pPr>
    </w:p>
    <w:p w14:paraId="54300FB1" w14:textId="162A6693" w:rsidR="00865ACB" w:rsidRPr="00A600E6" w:rsidRDefault="00865ACB" w:rsidP="00865ACB">
      <w:pPr>
        <w:spacing w:after="0" w:line="240" w:lineRule="auto"/>
        <w:jc w:val="both"/>
        <w:rPr>
          <w:rFonts w:eastAsia="Times New Roman"/>
          <w:sz w:val="18"/>
          <w:szCs w:val="18"/>
          <w:u w:val="single"/>
          <w:lang w:val="it-IT"/>
        </w:rPr>
      </w:pPr>
      <w:r w:rsidRPr="00AE166C">
        <w:rPr>
          <w:rFonts w:ascii="Wingdings" w:eastAsia="Wingdings" w:hAnsi="Wingdings" w:cs="Wingdings"/>
          <w:b/>
          <w:sz w:val="18"/>
          <w:szCs w:val="18"/>
        </w:rPr>
        <w:t>à</w:t>
      </w:r>
      <w:r w:rsidRPr="00AE166C">
        <w:rPr>
          <w:rFonts w:eastAsia="Times New Roman"/>
          <w:sz w:val="18"/>
          <w:szCs w:val="18"/>
          <w:lang w:val="it-IT"/>
        </w:rPr>
        <w:t xml:space="preserve"> </w:t>
      </w:r>
      <w:r w:rsidRPr="00AE166C">
        <w:rPr>
          <w:rFonts w:eastAsia="Times New Roman"/>
          <w:sz w:val="18"/>
          <w:szCs w:val="18"/>
          <w:u w:val="single"/>
          <w:lang w:val="it-IT"/>
        </w:rPr>
        <w:t xml:space="preserve">Allegare una lettera di appoggio al progetto </w:t>
      </w:r>
      <w:proofErr w:type="gramStart"/>
      <w:r w:rsidRPr="00AE166C">
        <w:rPr>
          <w:rFonts w:eastAsia="Times New Roman"/>
          <w:sz w:val="18"/>
          <w:szCs w:val="18"/>
          <w:u w:val="single"/>
          <w:lang w:val="it-IT"/>
        </w:rPr>
        <w:t>a firma</w:t>
      </w:r>
      <w:proofErr w:type="gramEnd"/>
      <w:r w:rsidRPr="00AE166C">
        <w:rPr>
          <w:rFonts w:eastAsia="Times New Roman"/>
          <w:sz w:val="18"/>
          <w:szCs w:val="18"/>
          <w:u w:val="single"/>
          <w:lang w:val="it-IT"/>
        </w:rPr>
        <w:t xml:space="preserve"> di ciascun partner di cui sia prevista </w:t>
      </w:r>
      <w:r w:rsidR="00BC2DDA" w:rsidRPr="00AE166C">
        <w:rPr>
          <w:rFonts w:eastAsia="Times New Roman"/>
          <w:sz w:val="18"/>
          <w:szCs w:val="18"/>
          <w:u w:val="single"/>
          <w:lang w:val="it-IT"/>
        </w:rPr>
        <w:t>un</w:t>
      </w:r>
      <w:r w:rsidRPr="00AE166C">
        <w:rPr>
          <w:rFonts w:eastAsia="Times New Roman"/>
          <w:sz w:val="18"/>
          <w:szCs w:val="18"/>
          <w:u w:val="single"/>
          <w:lang w:val="it-IT"/>
        </w:rPr>
        <w:t>a partecipazione operativa, specificante le forme di tale partecipazione</w:t>
      </w:r>
      <w:r w:rsidRPr="003676B8">
        <w:rPr>
          <w:rFonts w:eastAsia="Times New Roman"/>
          <w:sz w:val="18"/>
          <w:szCs w:val="18"/>
          <w:u w:val="single"/>
          <w:lang w:val="it-IT"/>
        </w:rPr>
        <w:t xml:space="preserve"> (v. punt</w:t>
      </w:r>
      <w:r>
        <w:rPr>
          <w:rFonts w:eastAsia="Times New Roman"/>
          <w:sz w:val="18"/>
          <w:szCs w:val="18"/>
          <w:u w:val="single"/>
          <w:lang w:val="it-IT"/>
        </w:rPr>
        <w:t>o</w:t>
      </w:r>
      <w:r w:rsidRPr="003676B8">
        <w:rPr>
          <w:rFonts w:eastAsia="Times New Roman"/>
          <w:sz w:val="18"/>
          <w:szCs w:val="18"/>
          <w:u w:val="single"/>
          <w:lang w:val="it-IT"/>
        </w:rPr>
        <w:t xml:space="preserve"> 2.</w:t>
      </w:r>
      <w:r>
        <w:rPr>
          <w:rFonts w:eastAsia="Times New Roman"/>
          <w:sz w:val="18"/>
          <w:szCs w:val="18"/>
          <w:u w:val="single"/>
          <w:lang w:val="it-IT"/>
        </w:rPr>
        <w:t>6</w:t>
      </w:r>
      <w:r w:rsidRPr="003676B8">
        <w:rPr>
          <w:rFonts w:eastAsia="Times New Roman"/>
          <w:sz w:val="18"/>
          <w:szCs w:val="18"/>
          <w:u w:val="single"/>
          <w:lang w:val="it-IT"/>
        </w:rPr>
        <w:t>.</w:t>
      </w:r>
      <w:r>
        <w:rPr>
          <w:rFonts w:eastAsia="Times New Roman"/>
          <w:sz w:val="18"/>
          <w:szCs w:val="18"/>
          <w:u w:val="single"/>
          <w:lang w:val="it-IT"/>
        </w:rPr>
        <w:t xml:space="preserve"> </w:t>
      </w:r>
      <w:r w:rsidRPr="003676B8">
        <w:rPr>
          <w:rFonts w:eastAsia="Times New Roman"/>
          <w:sz w:val="18"/>
          <w:szCs w:val="18"/>
          <w:u w:val="single"/>
          <w:lang w:val="it-IT"/>
        </w:rPr>
        <w:t xml:space="preserve">del </w:t>
      </w:r>
      <w:r w:rsidRPr="00A600E6">
        <w:rPr>
          <w:rFonts w:eastAsia="Times New Roman"/>
          <w:sz w:val="18"/>
          <w:szCs w:val="18"/>
          <w:u w:val="single"/>
          <w:lang w:val="it-IT"/>
        </w:rPr>
        <w:t xml:space="preserve">Bando). </w:t>
      </w:r>
      <w:r>
        <w:rPr>
          <w:rFonts w:eastAsia="Times New Roman"/>
          <w:sz w:val="18"/>
          <w:szCs w:val="18"/>
          <w:u w:val="single"/>
          <w:lang w:val="it-IT"/>
        </w:rPr>
        <w:t>In assenza della lettera di appoggio, l’ente in questione non sarà considerato partner di progetto.</w:t>
      </w:r>
      <w:r w:rsidRPr="00A600E6">
        <w:rPr>
          <w:rFonts w:eastAsia="Times New Roman"/>
          <w:sz w:val="18"/>
          <w:szCs w:val="18"/>
          <w:u w:val="single"/>
          <w:lang w:val="it-IT"/>
        </w:rPr>
        <w:t xml:space="preserve"> </w:t>
      </w:r>
    </w:p>
    <w:p w14:paraId="52D6E8CB" w14:textId="77777777" w:rsidR="00865ACB" w:rsidRPr="003676B8" w:rsidRDefault="00865ACB" w:rsidP="00865ACB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</w:p>
    <w:p w14:paraId="19AD9861" w14:textId="3C836F8E" w:rsidR="00865ACB" w:rsidRPr="003676B8" w:rsidRDefault="009B545C" w:rsidP="70C4F13F">
      <w:pPr>
        <w:spacing w:after="0" w:line="240" w:lineRule="auto"/>
        <w:jc w:val="both"/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</w:pPr>
      <w:r w:rsidRPr="70C4F13F"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  <w:t>5</w:t>
      </w:r>
      <w:r w:rsidR="00865ACB" w:rsidRPr="70C4F13F"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  <w:t xml:space="preserve">.2. </w:t>
      </w:r>
      <w:r w:rsidR="3633C9A8" w:rsidRPr="70C4F13F"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  <w:t xml:space="preserve">Cofinanziatori o </w:t>
      </w:r>
      <w:r w:rsidR="00865ACB" w:rsidRPr="70C4F13F"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  <w:t>Sponsor</w:t>
      </w:r>
    </w:p>
    <w:p w14:paraId="33BB728B" w14:textId="76819977" w:rsidR="00865ACB" w:rsidRPr="003676B8" w:rsidRDefault="00865ACB" w:rsidP="00865ACB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  <w:r w:rsidRPr="70C4F13F">
        <w:rPr>
          <w:rFonts w:eastAsia="Times New Roman"/>
          <w:sz w:val="18"/>
          <w:szCs w:val="18"/>
          <w:lang w:val="it-IT"/>
        </w:rPr>
        <w:t xml:space="preserve">Qualora uno o più soggetti qualificabili come </w:t>
      </w:r>
      <w:proofErr w:type="spellStart"/>
      <w:r w:rsidRPr="70C4F13F">
        <w:rPr>
          <w:rFonts w:eastAsia="Times New Roman"/>
          <w:sz w:val="18"/>
          <w:szCs w:val="18"/>
          <w:lang w:val="it-IT"/>
        </w:rPr>
        <w:t>cofinanziatori</w:t>
      </w:r>
      <w:proofErr w:type="spellEnd"/>
      <w:r w:rsidRPr="70C4F13F">
        <w:rPr>
          <w:rFonts w:eastAsia="Times New Roman"/>
          <w:sz w:val="18"/>
          <w:szCs w:val="18"/>
          <w:lang w:val="it-IT"/>
        </w:rPr>
        <w:t xml:space="preserve"> o sponsor abbiano manifestato la propria disponibilità a sostenere il progetto, si prega di allegare per ciascuno:</w:t>
      </w:r>
    </w:p>
    <w:p w14:paraId="392605E7" w14:textId="77777777" w:rsidR="00865ACB" w:rsidRPr="003676B8" w:rsidRDefault="00865ACB" w:rsidP="00865ACB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02BD4CBB" w14:textId="77777777" w:rsidR="00865ACB" w:rsidRPr="00A600E6" w:rsidRDefault="00865ACB" w:rsidP="00865ACB">
      <w:pPr>
        <w:spacing w:after="0" w:line="240" w:lineRule="auto"/>
        <w:jc w:val="both"/>
        <w:rPr>
          <w:rFonts w:eastAsia="Times New Roman"/>
          <w:sz w:val="18"/>
          <w:szCs w:val="18"/>
          <w:u w:val="single"/>
          <w:lang w:val="it-IT"/>
        </w:rPr>
      </w:pPr>
      <w:r w:rsidRPr="003676B8">
        <w:rPr>
          <w:rFonts w:ascii="Wingdings" w:eastAsia="Wingdings" w:hAnsi="Wingdings" w:cs="Wingdings"/>
          <w:b/>
          <w:sz w:val="18"/>
          <w:szCs w:val="18"/>
        </w:rPr>
        <w:t>à</w:t>
      </w:r>
      <w:r w:rsidRPr="003676B8">
        <w:rPr>
          <w:rFonts w:eastAsia="Times New Roman"/>
          <w:sz w:val="18"/>
          <w:szCs w:val="18"/>
          <w:lang w:val="it-IT"/>
        </w:rPr>
        <w:t xml:space="preserve"> </w:t>
      </w:r>
      <w:r w:rsidRPr="003676B8">
        <w:rPr>
          <w:rFonts w:eastAsia="Times New Roman"/>
          <w:sz w:val="18"/>
          <w:szCs w:val="18"/>
          <w:u w:val="single"/>
          <w:lang w:val="it-IT"/>
        </w:rPr>
        <w:t>Una lettera di appoggio</w:t>
      </w:r>
      <w:r>
        <w:rPr>
          <w:rFonts w:eastAsia="Times New Roman"/>
          <w:sz w:val="18"/>
          <w:szCs w:val="18"/>
          <w:u w:val="single"/>
          <w:lang w:val="it-IT"/>
        </w:rPr>
        <w:t xml:space="preserve"> firmata</w:t>
      </w:r>
      <w:r w:rsidRPr="003676B8">
        <w:rPr>
          <w:rFonts w:eastAsia="Times New Roman"/>
          <w:sz w:val="18"/>
          <w:szCs w:val="18"/>
          <w:u w:val="single"/>
          <w:lang w:val="it-IT"/>
        </w:rPr>
        <w:t xml:space="preserve"> in cui siano specificate la tipologia e l’entità del cofinanziamento (v. punt</w:t>
      </w:r>
      <w:r>
        <w:rPr>
          <w:rFonts w:eastAsia="Times New Roman"/>
          <w:sz w:val="18"/>
          <w:szCs w:val="18"/>
          <w:u w:val="single"/>
          <w:lang w:val="it-IT"/>
        </w:rPr>
        <w:t>i</w:t>
      </w:r>
      <w:r w:rsidRPr="003676B8">
        <w:rPr>
          <w:rFonts w:eastAsia="Times New Roman"/>
          <w:sz w:val="18"/>
          <w:szCs w:val="18"/>
          <w:u w:val="single"/>
          <w:lang w:val="it-IT"/>
        </w:rPr>
        <w:t xml:space="preserve"> 2.</w:t>
      </w:r>
      <w:r>
        <w:rPr>
          <w:rFonts w:eastAsia="Times New Roman"/>
          <w:sz w:val="18"/>
          <w:szCs w:val="18"/>
          <w:u w:val="single"/>
          <w:lang w:val="it-IT"/>
        </w:rPr>
        <w:t>6</w:t>
      </w:r>
      <w:r w:rsidRPr="003676B8">
        <w:rPr>
          <w:rFonts w:eastAsia="Times New Roman"/>
          <w:sz w:val="18"/>
          <w:szCs w:val="18"/>
          <w:u w:val="single"/>
          <w:lang w:val="it-IT"/>
        </w:rPr>
        <w:t>.</w:t>
      </w:r>
      <w:r>
        <w:rPr>
          <w:rFonts w:eastAsia="Times New Roman"/>
          <w:sz w:val="18"/>
          <w:szCs w:val="18"/>
          <w:u w:val="single"/>
          <w:lang w:val="it-IT"/>
        </w:rPr>
        <w:t xml:space="preserve"> e 2.7.</w:t>
      </w:r>
      <w:r w:rsidRPr="003676B8">
        <w:rPr>
          <w:rFonts w:eastAsia="Times New Roman"/>
          <w:sz w:val="18"/>
          <w:szCs w:val="18"/>
          <w:u w:val="single"/>
          <w:lang w:val="it-IT"/>
        </w:rPr>
        <w:t xml:space="preserve"> del Bando)</w:t>
      </w:r>
      <w:r w:rsidRPr="003676B8">
        <w:rPr>
          <w:rFonts w:eastAsia="Times New Roman"/>
          <w:sz w:val="18"/>
          <w:szCs w:val="18"/>
          <w:lang w:val="it-IT"/>
        </w:rPr>
        <w:t>.</w:t>
      </w:r>
      <w:r>
        <w:rPr>
          <w:rFonts w:eastAsia="Times New Roman"/>
          <w:sz w:val="18"/>
          <w:szCs w:val="18"/>
          <w:lang w:val="it-IT"/>
        </w:rPr>
        <w:t xml:space="preserve"> </w:t>
      </w:r>
      <w:r>
        <w:rPr>
          <w:rFonts w:eastAsia="Times New Roman"/>
          <w:sz w:val="18"/>
          <w:szCs w:val="18"/>
          <w:u w:val="single"/>
          <w:lang w:val="it-IT"/>
        </w:rPr>
        <w:t xml:space="preserve">In assenza di tali dati, il soggetto in questione non sarà considerato ente </w:t>
      </w:r>
      <w:proofErr w:type="spellStart"/>
      <w:r>
        <w:rPr>
          <w:rFonts w:eastAsia="Times New Roman"/>
          <w:sz w:val="18"/>
          <w:szCs w:val="18"/>
          <w:u w:val="single"/>
          <w:lang w:val="it-IT"/>
        </w:rPr>
        <w:t>cofinanziatore</w:t>
      </w:r>
      <w:proofErr w:type="spellEnd"/>
      <w:r>
        <w:rPr>
          <w:rFonts w:eastAsia="Times New Roman"/>
          <w:sz w:val="18"/>
          <w:szCs w:val="18"/>
          <w:u w:val="single"/>
          <w:lang w:val="it-IT"/>
        </w:rPr>
        <w:t>.</w:t>
      </w:r>
    </w:p>
    <w:p w14:paraId="3335654C" w14:textId="77777777" w:rsidR="00865ACB" w:rsidRDefault="00865ACB" w:rsidP="00865ACB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</w:p>
    <w:p w14:paraId="227BD367" w14:textId="64E97286" w:rsidR="00865ACB" w:rsidRDefault="00865ACB" w:rsidP="00865ACB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  <w:r w:rsidRPr="00F9636F">
        <w:rPr>
          <w:rFonts w:eastAsia="Times New Roman"/>
          <w:sz w:val="18"/>
          <w:szCs w:val="18"/>
          <w:u w:val="single"/>
          <w:lang w:val="it-IT"/>
        </w:rPr>
        <w:t xml:space="preserve">Qualora un partner operativo sia anche </w:t>
      </w:r>
      <w:proofErr w:type="spellStart"/>
      <w:r w:rsidRPr="00F9636F">
        <w:rPr>
          <w:rFonts w:eastAsia="Times New Roman"/>
          <w:sz w:val="18"/>
          <w:szCs w:val="18"/>
          <w:u w:val="single"/>
          <w:lang w:val="it-IT"/>
        </w:rPr>
        <w:t>cofinanziatore</w:t>
      </w:r>
      <w:proofErr w:type="spellEnd"/>
      <w:r w:rsidRPr="00F9636F">
        <w:rPr>
          <w:rFonts w:eastAsia="Times New Roman"/>
          <w:sz w:val="18"/>
          <w:szCs w:val="18"/>
          <w:u w:val="single"/>
          <w:lang w:val="it-IT"/>
        </w:rPr>
        <w:t xml:space="preserve"> del progetto, è sufficiente presentare un’unica lettera di appoggio</w:t>
      </w:r>
      <w:r w:rsidRPr="70C4F13F">
        <w:rPr>
          <w:rFonts w:eastAsia="Times New Roman"/>
          <w:sz w:val="18"/>
          <w:szCs w:val="18"/>
          <w:lang w:val="it-IT"/>
        </w:rPr>
        <w:t>.</w:t>
      </w:r>
    </w:p>
    <w:p w14:paraId="70672A39" w14:textId="77777777" w:rsidR="00BC2DDA" w:rsidRPr="003676B8" w:rsidRDefault="00BC2DDA" w:rsidP="00865ACB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</w:p>
    <w:p w14:paraId="0369E925" w14:textId="2907ED6B" w:rsidR="00865ACB" w:rsidRPr="003676B8" w:rsidRDefault="009B545C" w:rsidP="00865ACB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  <w:r>
        <w:rPr>
          <w:rFonts w:asciiTheme="minorHAnsi" w:hAnsiTheme="minorHAnsi"/>
          <w:noProof/>
          <w:sz w:val="18"/>
          <w:szCs w:val="18"/>
          <w:lang w:val="it-IT"/>
        </w:rPr>
        <w:t>5</w:t>
      </w:r>
      <w:r w:rsidR="00865ACB" w:rsidRPr="003676B8">
        <w:rPr>
          <w:rFonts w:asciiTheme="minorHAnsi" w:hAnsiTheme="minorHAnsi"/>
          <w:noProof/>
          <w:sz w:val="18"/>
          <w:szCs w:val="18"/>
          <w:lang w:val="it-IT"/>
        </w:rPr>
        <w:t>.</w:t>
      </w:r>
      <w:r w:rsidR="00865ACB">
        <w:rPr>
          <w:rFonts w:asciiTheme="minorHAnsi" w:hAnsiTheme="minorHAnsi"/>
          <w:noProof/>
          <w:sz w:val="18"/>
          <w:szCs w:val="18"/>
          <w:lang w:val="it-IT"/>
        </w:rPr>
        <w:t>3</w:t>
      </w:r>
      <w:r w:rsidR="00865ACB" w:rsidRPr="003676B8">
        <w:rPr>
          <w:rFonts w:asciiTheme="minorHAnsi" w:hAnsiTheme="minorHAnsi"/>
          <w:noProof/>
          <w:sz w:val="18"/>
          <w:szCs w:val="18"/>
          <w:lang w:val="it-IT"/>
        </w:rPr>
        <w:t>. Portatori di interesse</w:t>
      </w:r>
    </w:p>
    <w:p w14:paraId="1121D1F0" w14:textId="77777777" w:rsidR="00865ACB" w:rsidRPr="003676B8" w:rsidRDefault="00865ACB" w:rsidP="00865ACB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Si prega di descrivere:</w:t>
      </w:r>
    </w:p>
    <w:p w14:paraId="597F9F14" w14:textId="4BA6AA74" w:rsidR="00865ACB" w:rsidRPr="00CE4567" w:rsidRDefault="00865ACB" w:rsidP="00865ACB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 xml:space="preserve">Il quadro dei portatori di </w:t>
      </w:r>
      <w:r w:rsidRPr="00CE4567">
        <w:rPr>
          <w:rFonts w:cs="Arial"/>
          <w:noProof/>
          <w:sz w:val="18"/>
          <w:szCs w:val="18"/>
          <w:lang w:val="it-IT"/>
        </w:rPr>
        <w:t>interesse (stakeholder) identificati e la</w:t>
      </w:r>
      <w:r w:rsidR="00B21D7D">
        <w:rPr>
          <w:rFonts w:cs="Arial"/>
          <w:noProof/>
          <w:sz w:val="18"/>
          <w:szCs w:val="18"/>
          <w:lang w:val="it-IT"/>
        </w:rPr>
        <w:t xml:space="preserve"> natura del loro interesse verso il progetto</w:t>
      </w:r>
    </w:p>
    <w:p w14:paraId="1006B9A1" w14:textId="77777777" w:rsidR="00865ACB" w:rsidRPr="003676B8" w:rsidRDefault="00865ACB" w:rsidP="00865ACB">
      <w:pPr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CE4567">
        <w:rPr>
          <w:rFonts w:ascii="Wingdings" w:eastAsia="Wingdings" w:hAnsi="Wingdings" w:cs="Wingdings"/>
          <w:b/>
          <w:sz w:val="18"/>
          <w:szCs w:val="18"/>
        </w:rPr>
        <w:t>à</w:t>
      </w:r>
      <w:r w:rsidRPr="00CE4567">
        <w:rPr>
          <w:rFonts w:eastAsia="Times New Roman"/>
          <w:b/>
          <w:sz w:val="18"/>
          <w:szCs w:val="18"/>
          <w:lang w:val="it-IT"/>
        </w:rPr>
        <w:t xml:space="preserve"> </w:t>
      </w:r>
      <w:r w:rsidRPr="00CE4567">
        <w:rPr>
          <w:rFonts w:eastAsia="Times New Roman"/>
          <w:sz w:val="18"/>
          <w:szCs w:val="18"/>
          <w:u w:val="single"/>
          <w:lang w:val="it-IT"/>
        </w:rPr>
        <w:t>Allegare eventuali dichiarazioni di uno o più enti pubblici, privati e del terzo settore attestanti il loro interesse per l’idea progettuale e per i suoi potenziali</w:t>
      </w:r>
      <w:r w:rsidRPr="003676B8">
        <w:rPr>
          <w:rFonts w:eastAsia="Times New Roman"/>
          <w:sz w:val="18"/>
          <w:szCs w:val="18"/>
          <w:u w:val="single"/>
          <w:lang w:val="it-IT"/>
        </w:rPr>
        <w:t xml:space="preserve"> </w:t>
      </w:r>
      <w:r>
        <w:rPr>
          <w:rFonts w:eastAsia="Times New Roman"/>
          <w:sz w:val="18"/>
          <w:szCs w:val="18"/>
          <w:u w:val="single"/>
          <w:lang w:val="it-IT"/>
        </w:rPr>
        <w:t xml:space="preserve">esiti e </w:t>
      </w:r>
      <w:r w:rsidRPr="003676B8">
        <w:rPr>
          <w:rFonts w:eastAsia="Times New Roman"/>
          <w:sz w:val="18"/>
          <w:szCs w:val="18"/>
          <w:u w:val="single"/>
          <w:lang w:val="it-IT"/>
        </w:rPr>
        <w:t>sviluppi</w:t>
      </w:r>
      <w:r>
        <w:rPr>
          <w:rFonts w:eastAsia="Times New Roman"/>
          <w:sz w:val="18"/>
          <w:szCs w:val="18"/>
          <w:u w:val="single"/>
          <w:lang w:val="it-IT"/>
        </w:rPr>
        <w:t>.</w:t>
      </w:r>
      <w:r w:rsidRPr="003676B8">
        <w:rPr>
          <w:sz w:val="18"/>
          <w:szCs w:val="18"/>
          <w:lang w:val="it-IT"/>
        </w:rPr>
        <w:br/>
      </w:r>
    </w:p>
    <w:p w14:paraId="6D0C1686" w14:textId="1DBC6993" w:rsidR="00865ACB" w:rsidRPr="00B21D7D" w:rsidRDefault="009B545C" w:rsidP="00865ACB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  <w:r w:rsidRPr="00B21D7D">
        <w:rPr>
          <w:rFonts w:asciiTheme="minorHAnsi" w:hAnsiTheme="minorHAnsi"/>
          <w:noProof/>
          <w:sz w:val="18"/>
          <w:szCs w:val="18"/>
          <w:lang w:val="it-IT"/>
        </w:rPr>
        <w:t>5</w:t>
      </w:r>
      <w:r w:rsidR="00865ACB" w:rsidRPr="00B21D7D">
        <w:rPr>
          <w:rFonts w:asciiTheme="minorHAnsi" w:hAnsiTheme="minorHAnsi"/>
          <w:noProof/>
          <w:sz w:val="18"/>
          <w:szCs w:val="18"/>
          <w:lang w:val="it-IT"/>
        </w:rPr>
        <w:t>.4. Attività di Public Engagement</w:t>
      </w:r>
    </w:p>
    <w:p w14:paraId="03C90600" w14:textId="2FB77AB0" w:rsidR="00865ACB" w:rsidRPr="00BC2DDA" w:rsidRDefault="00865ACB" w:rsidP="00865ACB">
      <w:pPr>
        <w:rPr>
          <w:rFonts w:cs="Arial"/>
          <w:noProof/>
          <w:sz w:val="18"/>
          <w:szCs w:val="18"/>
          <w:lang w:val="it-IT"/>
        </w:rPr>
      </w:pPr>
      <w:r w:rsidRPr="00B21D7D">
        <w:rPr>
          <w:rFonts w:cs="Arial"/>
          <w:noProof/>
          <w:sz w:val="18"/>
          <w:szCs w:val="18"/>
          <w:lang w:val="it-IT"/>
        </w:rPr>
        <w:t xml:space="preserve">Indicare </w:t>
      </w:r>
      <w:r w:rsidR="009B545C" w:rsidRPr="00B21D7D">
        <w:rPr>
          <w:rFonts w:cs="Arial"/>
          <w:noProof/>
          <w:sz w:val="18"/>
          <w:szCs w:val="18"/>
          <w:lang w:val="it-IT"/>
        </w:rPr>
        <w:t xml:space="preserve">nel loro complesso </w:t>
      </w:r>
      <w:r w:rsidRPr="00B21D7D">
        <w:rPr>
          <w:rFonts w:cs="Arial"/>
          <w:noProof/>
          <w:sz w:val="18"/>
          <w:szCs w:val="18"/>
          <w:lang w:val="it-IT"/>
        </w:rPr>
        <w:t xml:space="preserve">le attività di “public engagement” che si intendono organizzare nel quadro del progetto, ovvero le forme di </w:t>
      </w:r>
      <w:r w:rsidR="00BC2DDA" w:rsidRPr="00B21D7D">
        <w:rPr>
          <w:rFonts w:cs="Arial"/>
          <w:noProof/>
          <w:sz w:val="18"/>
          <w:szCs w:val="18"/>
          <w:lang w:val="it-IT"/>
        </w:rPr>
        <w:t xml:space="preserve">ascolto e di </w:t>
      </w:r>
      <w:r w:rsidRPr="00B21D7D">
        <w:rPr>
          <w:rFonts w:cs="Arial"/>
          <w:noProof/>
          <w:sz w:val="18"/>
          <w:szCs w:val="18"/>
          <w:lang w:val="it-IT"/>
        </w:rPr>
        <w:t>coinvolgimento attivo di stakeholder, beneficiari</w:t>
      </w:r>
      <w:r w:rsidR="004D0FFE">
        <w:rPr>
          <w:rFonts w:cs="Arial"/>
          <w:noProof/>
          <w:sz w:val="18"/>
          <w:szCs w:val="18"/>
          <w:lang w:val="it-IT"/>
        </w:rPr>
        <w:t xml:space="preserve">, come pure </w:t>
      </w:r>
      <w:r w:rsidRPr="00B21D7D">
        <w:rPr>
          <w:rFonts w:cs="Arial"/>
          <w:noProof/>
          <w:sz w:val="18"/>
          <w:szCs w:val="18"/>
          <w:lang w:val="it-IT"/>
        </w:rPr>
        <w:t>del pubblico in generale in una o più fasi del progetto (v. punto 1.2. del Bando)</w:t>
      </w:r>
      <w:r w:rsidR="00BC2DDA" w:rsidRPr="00B21D7D">
        <w:rPr>
          <w:rFonts w:cs="Arial"/>
          <w:noProof/>
          <w:sz w:val="18"/>
          <w:szCs w:val="18"/>
          <w:lang w:val="it-IT"/>
        </w:rPr>
        <w:t>.</w:t>
      </w:r>
    </w:p>
    <w:p w14:paraId="1B4F1C13" w14:textId="12492802" w:rsidR="006B73C9" w:rsidRPr="003676B8" w:rsidRDefault="0090435A" w:rsidP="00865ACB">
      <w:pPr>
        <w:pStyle w:val="Titolo2"/>
        <w:spacing w:before="0"/>
        <w:jc w:val="both"/>
        <w:rPr>
          <w:rFonts w:asciiTheme="minorHAnsi" w:hAnsiTheme="minorHAnsi"/>
          <w:noProof/>
          <w:color w:val="auto"/>
          <w:sz w:val="18"/>
          <w:szCs w:val="18"/>
          <w:lang w:val="it-IT"/>
        </w:rPr>
      </w:pPr>
      <w:r w:rsidRPr="003676B8">
        <w:rPr>
          <w:rFonts w:cs="Arial"/>
          <w:noProof/>
          <w:color w:val="auto"/>
          <w:sz w:val="18"/>
          <w:szCs w:val="18"/>
          <w:lang w:val="it-IT"/>
        </w:rPr>
        <w:br/>
      </w:r>
      <w:bookmarkStart w:id="3" w:name="_Hlk102561285"/>
    </w:p>
    <w:bookmarkEnd w:id="3"/>
    <w:p w14:paraId="13A75235" w14:textId="77777777" w:rsidR="006B73C9" w:rsidRPr="003676B8" w:rsidRDefault="006B73C9" w:rsidP="0090435A">
      <w:pPr>
        <w:spacing w:after="0" w:line="240" w:lineRule="auto"/>
        <w:rPr>
          <w:sz w:val="18"/>
          <w:szCs w:val="18"/>
          <w:lang w:val="it-IT"/>
        </w:rPr>
      </w:pPr>
    </w:p>
    <w:p w14:paraId="641D4649" w14:textId="77777777" w:rsidR="0090435A" w:rsidRPr="003676B8" w:rsidRDefault="0090435A" w:rsidP="0090435A">
      <w:pPr>
        <w:pStyle w:val="Titolo1"/>
        <w:spacing w:before="0" w:after="0"/>
        <w:jc w:val="both"/>
        <w:rPr>
          <w:rFonts w:asciiTheme="minorHAnsi" w:eastAsiaTheme="minorEastAsia" w:hAnsiTheme="minorHAnsi" w:cstheme="minorBidi"/>
          <w:color w:val="auto"/>
          <w:sz w:val="18"/>
          <w:szCs w:val="18"/>
          <w:lang w:val="it-IT"/>
        </w:rPr>
      </w:pPr>
      <w:r w:rsidRPr="003676B8">
        <w:rPr>
          <w:rFonts w:cs="Arial"/>
          <w:noProof/>
          <w:color w:val="2B579A"/>
          <w:sz w:val="18"/>
          <w:szCs w:val="18"/>
          <w:shd w:val="clear" w:color="auto" w:fill="E6E6E6"/>
          <w:lang w:val="en-GB"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DE08E18" wp14:editId="09B13369">
                <wp:simplePos x="0" y="0"/>
                <wp:positionH relativeFrom="column">
                  <wp:posOffset>-24765</wp:posOffset>
                </wp:positionH>
                <wp:positionV relativeFrom="paragraph">
                  <wp:posOffset>52070</wp:posOffset>
                </wp:positionV>
                <wp:extent cx="6153150" cy="0"/>
                <wp:effectExtent l="0" t="0" r="19050" b="19050"/>
                <wp:wrapNone/>
                <wp:docPr id="26" name="Connettore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a="http://schemas.openxmlformats.org/drawingml/2006/main">
            <w:pict w14:anchorId="2C25D983">
              <v:line id="Connettore 1 26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01513 [3204]" from="-1.95pt,4.1pt" to="482.55pt,4.1pt" w14:anchorId="7DBF5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">
                <v:stroke endcap="round"/>
              </v:line>
            </w:pict>
          </mc:Fallback>
        </mc:AlternateContent>
      </w:r>
    </w:p>
    <w:p w14:paraId="66733A41" w14:textId="77777777" w:rsidR="00E37779" w:rsidRDefault="00E37779">
      <w:pPr>
        <w:rPr>
          <w:lang w:val="it-IT"/>
        </w:rPr>
      </w:pPr>
      <w:r>
        <w:rPr>
          <w:lang w:val="it-IT"/>
        </w:rPr>
        <w:br w:type="page"/>
      </w:r>
    </w:p>
    <w:p w14:paraId="63FDF99C" w14:textId="5E118E97" w:rsidR="00E37779" w:rsidRPr="00E37779" w:rsidRDefault="00E37779" w:rsidP="00E37779">
      <w:pPr>
        <w:pStyle w:val="Titolo1"/>
        <w:spacing w:before="0" w:after="0"/>
        <w:rPr>
          <w:noProof/>
          <w:lang w:val="it-IT"/>
        </w:rPr>
      </w:pPr>
      <w:r>
        <w:rPr>
          <w:noProof/>
          <w:lang w:val="it-IT"/>
        </w:rPr>
        <w:lastRenderedPageBreak/>
        <w:t>6</w:t>
      </w:r>
      <w:r w:rsidRPr="00E37779">
        <w:rPr>
          <w:noProof/>
          <w:lang w:val="it-IT"/>
        </w:rPr>
        <w:t>. Gruppo di lavoro</w:t>
      </w:r>
    </w:p>
    <w:p w14:paraId="215DAEFD" w14:textId="77777777" w:rsidR="00E37779" w:rsidRPr="00E37779" w:rsidRDefault="00E37779" w:rsidP="00E37779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220EE72B" w14:textId="75EBE998" w:rsidR="00E37779" w:rsidRPr="00E37779" w:rsidRDefault="00E37779" w:rsidP="00E37779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>
        <w:rPr>
          <w:rFonts w:cs="Arial"/>
          <w:noProof/>
          <w:sz w:val="18"/>
          <w:szCs w:val="18"/>
          <w:lang w:val="it-IT"/>
        </w:rPr>
        <w:br/>
      </w:r>
      <w:bookmarkStart w:id="4" w:name="_Hlk130221211"/>
      <w:r w:rsidRPr="00E37779">
        <w:rPr>
          <w:rFonts w:cs="Arial"/>
          <w:noProof/>
          <w:sz w:val="18"/>
          <w:szCs w:val="18"/>
          <w:lang w:val="it-IT"/>
        </w:rPr>
        <w:t>Per maggiori informazioni circa le caratteristiche dei soggetti ammissibili si veda la sezione 2 del Bando.</w:t>
      </w:r>
    </w:p>
    <w:p w14:paraId="30C72C7F" w14:textId="77777777" w:rsidR="00E37779" w:rsidRPr="00E37779" w:rsidRDefault="00E37779" w:rsidP="00E37779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05F16DE2" w14:textId="1BFFBB06" w:rsidR="00044745" w:rsidRPr="00A25099" w:rsidRDefault="00E37779" w:rsidP="00817C1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E37779">
        <w:rPr>
          <w:rFonts w:cs="Arial"/>
          <w:noProof/>
          <w:sz w:val="18"/>
          <w:szCs w:val="18"/>
          <w:lang w:val="it-IT"/>
        </w:rPr>
        <w:t>Per ogni membro del gruppo di lavoro specificato al punto 1.5. del presente modulo, fornire</w:t>
      </w:r>
      <w:r w:rsidR="00914AA0">
        <w:rPr>
          <w:rFonts w:cs="Arial"/>
          <w:noProof/>
          <w:sz w:val="18"/>
          <w:szCs w:val="18"/>
          <w:lang w:val="it-IT"/>
        </w:rPr>
        <w:t xml:space="preserve"> in modo sintetico</w:t>
      </w:r>
      <w:r w:rsidRPr="00E37779">
        <w:rPr>
          <w:rFonts w:cs="Arial"/>
          <w:noProof/>
          <w:sz w:val="18"/>
          <w:szCs w:val="18"/>
          <w:lang w:val="it-IT"/>
        </w:rPr>
        <w:t xml:space="preserve"> i dati di seguito </w:t>
      </w:r>
      <w:r w:rsidR="00BD4878">
        <w:rPr>
          <w:rFonts w:cs="Arial"/>
          <w:noProof/>
          <w:sz w:val="18"/>
          <w:szCs w:val="18"/>
          <w:lang w:val="it-IT"/>
        </w:rPr>
        <w:t>richiesti</w:t>
      </w:r>
      <w:r w:rsidRPr="00E37779">
        <w:rPr>
          <w:rFonts w:cs="Arial"/>
          <w:noProof/>
          <w:sz w:val="18"/>
          <w:szCs w:val="18"/>
          <w:lang w:val="it-IT"/>
        </w:rPr>
        <w:t>.</w:t>
      </w:r>
    </w:p>
    <w:bookmarkEnd w:id="4"/>
    <w:p w14:paraId="5AE86A10" w14:textId="77777777" w:rsidR="00E37779" w:rsidRPr="00A25099" w:rsidRDefault="00E37779" w:rsidP="00E37779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2139D0F0" w14:textId="77777777" w:rsidR="00E37779" w:rsidRPr="00A25099" w:rsidRDefault="00E37779" w:rsidP="00E37779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42115AF5" w14:textId="77777777" w:rsidR="00E37779" w:rsidRPr="00A25099" w:rsidRDefault="00E37779" w:rsidP="00E37779">
      <w:pPr>
        <w:pStyle w:val="Titolo3"/>
        <w:spacing w:before="0"/>
        <w:rPr>
          <w:noProof/>
          <w:sz w:val="18"/>
          <w:szCs w:val="18"/>
          <w:lang w:val="it-IT"/>
        </w:rPr>
      </w:pPr>
      <w:r w:rsidRPr="00A25099">
        <w:rPr>
          <w:noProof/>
          <w:sz w:val="18"/>
          <w:szCs w:val="18"/>
          <w:lang w:val="it-IT"/>
        </w:rPr>
        <w:t>Membro 1</w:t>
      </w:r>
    </w:p>
    <w:p w14:paraId="2D0D653A" w14:textId="77777777" w:rsidR="00E37779" w:rsidRPr="00A25099" w:rsidRDefault="00E37779" w:rsidP="00E37779">
      <w:pPr>
        <w:spacing w:after="0" w:line="240" w:lineRule="auto"/>
        <w:jc w:val="both"/>
        <w:rPr>
          <w:rFonts w:cs="Arial"/>
          <w:i/>
          <w:noProof/>
          <w:color w:val="B01513" w:themeColor="accent1"/>
          <w:sz w:val="18"/>
          <w:szCs w:val="18"/>
          <w:lang w:val="it-IT"/>
        </w:rPr>
      </w:pPr>
    </w:p>
    <w:p w14:paraId="75F1384F" w14:textId="77777777" w:rsidR="00E37779" w:rsidRPr="00A25099" w:rsidRDefault="00E37779" w:rsidP="00B84046">
      <w:pPr>
        <w:pStyle w:val="Paragrafoelenco"/>
        <w:numPr>
          <w:ilvl w:val="0"/>
          <w:numId w:val="37"/>
        </w:numPr>
        <w:spacing w:after="0" w:line="240" w:lineRule="auto"/>
        <w:jc w:val="both"/>
        <w:rPr>
          <w:rFonts w:cs="Arial"/>
          <w:noProof/>
          <w:sz w:val="18"/>
          <w:szCs w:val="18"/>
        </w:rPr>
      </w:pPr>
      <w:r w:rsidRPr="00A25099">
        <w:rPr>
          <w:rFonts w:cs="Arial"/>
          <w:noProof/>
          <w:sz w:val="18"/>
          <w:szCs w:val="18"/>
        </w:rPr>
        <w:t xml:space="preserve">Nome e Cognome: </w:t>
      </w:r>
    </w:p>
    <w:p w14:paraId="420A3186" w14:textId="77777777" w:rsidR="00E37779" w:rsidRPr="00C74C0C" w:rsidRDefault="00E37779" w:rsidP="00B84046">
      <w:pPr>
        <w:pStyle w:val="Paragrafoelenco"/>
        <w:numPr>
          <w:ilvl w:val="0"/>
          <w:numId w:val="37"/>
        </w:num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A25099">
        <w:rPr>
          <w:rFonts w:cs="Arial"/>
          <w:noProof/>
          <w:sz w:val="18"/>
          <w:szCs w:val="18"/>
          <w:lang w:val="it-IT"/>
        </w:rPr>
        <w:t>Dipartimento</w:t>
      </w:r>
      <w:r>
        <w:rPr>
          <w:rFonts w:cs="Arial"/>
          <w:noProof/>
          <w:sz w:val="18"/>
          <w:szCs w:val="18"/>
          <w:lang w:val="it-IT"/>
        </w:rPr>
        <w:t xml:space="preserve"> o s</w:t>
      </w:r>
      <w:r w:rsidRPr="00A25099">
        <w:rPr>
          <w:rFonts w:cs="Arial"/>
          <w:noProof/>
          <w:sz w:val="18"/>
          <w:szCs w:val="18"/>
          <w:lang w:val="it-IT"/>
        </w:rPr>
        <w:t>truttura di appartenenza</w:t>
      </w:r>
      <w:r>
        <w:rPr>
          <w:rFonts w:cs="Arial"/>
          <w:noProof/>
          <w:sz w:val="18"/>
          <w:szCs w:val="18"/>
          <w:lang w:val="it-IT"/>
        </w:rPr>
        <w:t xml:space="preserve"> / </w:t>
      </w:r>
      <w:r w:rsidRPr="00A25099">
        <w:rPr>
          <w:rFonts w:cs="Arial"/>
          <w:noProof/>
          <w:sz w:val="18"/>
          <w:szCs w:val="18"/>
          <w:lang w:val="it-IT"/>
        </w:rPr>
        <w:t>attuale posizione</w:t>
      </w:r>
      <w:r>
        <w:rPr>
          <w:rFonts w:cs="Arial"/>
          <w:noProof/>
          <w:sz w:val="18"/>
          <w:szCs w:val="18"/>
          <w:lang w:val="it-IT"/>
        </w:rPr>
        <w:t xml:space="preserve"> / d</w:t>
      </w:r>
      <w:r w:rsidRPr="00A25099">
        <w:rPr>
          <w:rFonts w:cs="Arial"/>
          <w:noProof/>
          <w:sz w:val="18"/>
          <w:szCs w:val="18"/>
          <w:lang w:val="it-IT"/>
        </w:rPr>
        <w:t>ata di chiusura del contratto di lavoro in essere:</w:t>
      </w:r>
    </w:p>
    <w:p w14:paraId="1C1AC137" w14:textId="77777777" w:rsidR="00E37779" w:rsidRDefault="00E37779" w:rsidP="00B84046">
      <w:pPr>
        <w:pStyle w:val="Paragrafoelenco"/>
        <w:numPr>
          <w:ilvl w:val="0"/>
          <w:numId w:val="37"/>
        </w:num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C74C0C">
        <w:rPr>
          <w:rFonts w:cs="Arial"/>
          <w:noProof/>
          <w:sz w:val="18"/>
          <w:szCs w:val="18"/>
          <w:lang w:val="it-IT"/>
        </w:rPr>
        <w:t xml:space="preserve">Telefono cellulare </w:t>
      </w:r>
      <w:r>
        <w:rPr>
          <w:rFonts w:cs="Arial"/>
          <w:noProof/>
          <w:sz w:val="18"/>
          <w:szCs w:val="18"/>
          <w:lang w:val="it-IT"/>
        </w:rPr>
        <w:t>e e</w:t>
      </w:r>
      <w:r w:rsidRPr="00C74C0C">
        <w:rPr>
          <w:rFonts w:cs="Arial"/>
          <w:noProof/>
          <w:sz w:val="18"/>
          <w:szCs w:val="18"/>
          <w:lang w:val="it-IT"/>
        </w:rPr>
        <w:t>-mail:</w:t>
      </w:r>
    </w:p>
    <w:p w14:paraId="2F1AFA96" w14:textId="5B8B0AC7" w:rsidR="00B84046" w:rsidRPr="00B84046" w:rsidRDefault="00E37779" w:rsidP="00B84046">
      <w:pPr>
        <w:pStyle w:val="Paragrafoelenco"/>
        <w:numPr>
          <w:ilvl w:val="0"/>
          <w:numId w:val="37"/>
        </w:numPr>
        <w:spacing w:after="0"/>
        <w:ind w:left="1077" w:hanging="357"/>
        <w:rPr>
          <w:rFonts w:cs="Arial"/>
          <w:noProof/>
          <w:sz w:val="18"/>
          <w:szCs w:val="18"/>
          <w:lang w:val="it-IT"/>
        </w:rPr>
      </w:pPr>
      <w:r w:rsidRPr="00C74C0C">
        <w:rPr>
          <w:rFonts w:cs="Arial"/>
          <w:noProof/>
          <w:sz w:val="18"/>
          <w:szCs w:val="18"/>
          <w:lang w:val="it-IT"/>
        </w:rPr>
        <w:t>Ruolo all’interno del progetto</w:t>
      </w:r>
      <w:r w:rsidR="005E4F91">
        <w:rPr>
          <w:rFonts w:cs="Arial"/>
          <w:noProof/>
          <w:sz w:val="18"/>
          <w:szCs w:val="18"/>
          <w:lang w:val="it-IT"/>
        </w:rPr>
        <w:t xml:space="preserve"> (es. Reference Scientifico; Project Manager; altro)</w:t>
      </w:r>
      <w:r w:rsidRPr="00C74C0C">
        <w:rPr>
          <w:rFonts w:cs="Arial"/>
          <w:noProof/>
          <w:sz w:val="18"/>
          <w:szCs w:val="18"/>
          <w:lang w:val="it-IT"/>
        </w:rPr>
        <w:t>:</w:t>
      </w:r>
    </w:p>
    <w:p w14:paraId="616568FD" w14:textId="27D4FA91" w:rsidR="00E37779" w:rsidRDefault="005E4F91" w:rsidP="00B84046">
      <w:pPr>
        <w:pStyle w:val="Paragrafoelenco"/>
        <w:numPr>
          <w:ilvl w:val="0"/>
          <w:numId w:val="37"/>
        </w:num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>
        <w:rPr>
          <w:rFonts w:cs="Arial"/>
          <w:noProof/>
          <w:sz w:val="18"/>
          <w:szCs w:val="18"/>
          <w:lang w:val="it-IT"/>
        </w:rPr>
        <w:t>Competenze/conoscenze specifiche e p</w:t>
      </w:r>
      <w:r w:rsidR="00E37779" w:rsidRPr="00A25099">
        <w:rPr>
          <w:rFonts w:cs="Arial"/>
          <w:noProof/>
          <w:sz w:val="18"/>
          <w:szCs w:val="18"/>
          <w:lang w:val="it-IT"/>
        </w:rPr>
        <w:t>recedenti progetti/ricerche/</w:t>
      </w:r>
      <w:r w:rsidR="00E37779" w:rsidRPr="005E4F91">
        <w:rPr>
          <w:rFonts w:cs="Arial"/>
          <w:noProof/>
          <w:sz w:val="18"/>
          <w:szCs w:val="18"/>
          <w:lang w:val="it-IT"/>
        </w:rPr>
        <w:t>attività</w:t>
      </w:r>
      <w:r w:rsidR="0099063A" w:rsidRPr="005E4F91">
        <w:rPr>
          <w:rFonts w:cs="Arial"/>
          <w:noProof/>
          <w:sz w:val="18"/>
          <w:szCs w:val="18"/>
          <w:lang w:val="it-IT"/>
        </w:rPr>
        <w:t xml:space="preserve">, </w:t>
      </w:r>
      <w:r w:rsidR="0099063A">
        <w:rPr>
          <w:rFonts w:cs="Arial"/>
          <w:noProof/>
          <w:sz w:val="18"/>
          <w:szCs w:val="18"/>
          <w:u w:val="single"/>
          <w:lang w:val="it-IT"/>
        </w:rPr>
        <w:t>solo se r</w:t>
      </w:r>
      <w:r w:rsidR="00E37779" w:rsidRPr="003E3174">
        <w:rPr>
          <w:rFonts w:cs="Arial"/>
          <w:noProof/>
          <w:sz w:val="18"/>
          <w:szCs w:val="18"/>
          <w:u w:val="single"/>
          <w:lang w:val="it-IT"/>
        </w:rPr>
        <w:t>ilevanti</w:t>
      </w:r>
      <w:r w:rsidR="00E37779" w:rsidRPr="00A25099">
        <w:rPr>
          <w:rFonts w:cs="Arial"/>
          <w:noProof/>
          <w:sz w:val="18"/>
          <w:szCs w:val="18"/>
          <w:lang w:val="it-IT"/>
        </w:rPr>
        <w:t xml:space="preserve"> rispetto al ruolo ricoperto nel progetto:</w:t>
      </w:r>
    </w:p>
    <w:p w14:paraId="0A799C9D" w14:textId="77777777" w:rsidR="00E37779" w:rsidRPr="001017B3" w:rsidRDefault="00E37779" w:rsidP="00B84046">
      <w:pPr>
        <w:pStyle w:val="Paragrafoelenco"/>
        <w:numPr>
          <w:ilvl w:val="0"/>
          <w:numId w:val="37"/>
        </w:num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>
        <w:rPr>
          <w:rFonts w:cs="Arial"/>
          <w:noProof/>
          <w:sz w:val="18"/>
          <w:szCs w:val="18"/>
          <w:lang w:val="it-IT"/>
        </w:rPr>
        <w:t>C</w:t>
      </w:r>
      <w:r w:rsidRPr="001017B3">
        <w:rPr>
          <w:rFonts w:cs="Arial"/>
          <w:noProof/>
          <w:sz w:val="18"/>
          <w:szCs w:val="18"/>
          <w:lang w:val="it-IT"/>
        </w:rPr>
        <w:t>ontributo e forme di partecipazione attiva al progetto</w:t>
      </w:r>
      <w:r>
        <w:rPr>
          <w:rFonts w:cs="Arial"/>
          <w:noProof/>
          <w:sz w:val="18"/>
          <w:szCs w:val="18"/>
          <w:lang w:val="it-IT"/>
        </w:rPr>
        <w:t>:</w:t>
      </w:r>
    </w:p>
    <w:p w14:paraId="7679D952" w14:textId="77777777" w:rsidR="00E37779" w:rsidRPr="00A25099" w:rsidRDefault="00E37779" w:rsidP="00E37779">
      <w:pPr>
        <w:pStyle w:val="Paragrafoelenco"/>
        <w:spacing w:after="0" w:line="240" w:lineRule="auto"/>
        <w:ind w:left="1080"/>
        <w:jc w:val="both"/>
        <w:rPr>
          <w:rFonts w:cs="Arial"/>
          <w:noProof/>
          <w:sz w:val="18"/>
          <w:szCs w:val="18"/>
          <w:lang w:val="it-IT"/>
        </w:rPr>
      </w:pPr>
    </w:p>
    <w:p w14:paraId="3B931806" w14:textId="77777777" w:rsidR="00E37779" w:rsidRPr="00A25099" w:rsidRDefault="00E37779" w:rsidP="00E37779">
      <w:pPr>
        <w:pStyle w:val="Titolo1"/>
        <w:spacing w:before="0" w:after="0"/>
        <w:rPr>
          <w:noProof/>
          <w:lang w:val="it-IT"/>
        </w:rPr>
      </w:pPr>
    </w:p>
    <w:p w14:paraId="150D7420" w14:textId="77777777" w:rsidR="00E37779" w:rsidRPr="00A25099" w:rsidRDefault="00E37779" w:rsidP="00E37779">
      <w:pPr>
        <w:pStyle w:val="Titolo3"/>
        <w:spacing w:before="0"/>
        <w:rPr>
          <w:noProof/>
          <w:sz w:val="18"/>
          <w:szCs w:val="18"/>
        </w:rPr>
      </w:pPr>
      <w:r w:rsidRPr="00A25099">
        <w:rPr>
          <w:noProof/>
          <w:sz w:val="18"/>
          <w:szCs w:val="18"/>
        </w:rPr>
        <w:t>Membro 2</w:t>
      </w:r>
    </w:p>
    <w:p w14:paraId="402CB037" w14:textId="77777777" w:rsidR="00E37779" w:rsidRPr="00A25099" w:rsidRDefault="00E37779" w:rsidP="00E37779">
      <w:pPr>
        <w:pStyle w:val="Paragrafoelenco"/>
        <w:numPr>
          <w:ilvl w:val="0"/>
          <w:numId w:val="37"/>
        </w:numPr>
        <w:spacing w:after="0" w:line="240" w:lineRule="auto"/>
        <w:jc w:val="both"/>
        <w:rPr>
          <w:rFonts w:cs="Arial"/>
          <w:noProof/>
          <w:sz w:val="18"/>
          <w:szCs w:val="18"/>
        </w:rPr>
      </w:pPr>
      <w:r w:rsidRPr="00A25099">
        <w:rPr>
          <w:rFonts w:cs="Arial"/>
          <w:noProof/>
          <w:sz w:val="18"/>
          <w:szCs w:val="18"/>
        </w:rPr>
        <w:t>…</w:t>
      </w:r>
    </w:p>
    <w:p w14:paraId="54EBC816" w14:textId="7BF7A49E" w:rsidR="00CB42F7" w:rsidRPr="003676B8" w:rsidRDefault="00CB42F7">
      <w:pPr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</w:pPr>
      <w:r w:rsidRPr="003676B8">
        <w:rPr>
          <w:lang w:val="it-IT"/>
        </w:rPr>
        <w:br w:type="page"/>
      </w:r>
    </w:p>
    <w:p w14:paraId="0B13A975" w14:textId="77777777" w:rsidR="00501BD0" w:rsidRPr="003676B8" w:rsidRDefault="00501BD0" w:rsidP="00FE7F7B">
      <w:pPr>
        <w:spacing w:after="0" w:line="240" w:lineRule="auto"/>
        <w:rPr>
          <w:rFonts w:ascii="Arial" w:hAnsi="Arial" w:cs="Arial"/>
          <w:sz w:val="22"/>
          <w:szCs w:val="22"/>
          <w:lang w:val="it-IT"/>
        </w:rPr>
        <w:sectPr w:rsidR="00501BD0" w:rsidRPr="003676B8" w:rsidSect="004C0619">
          <w:headerReference w:type="default" r:id="rId11"/>
          <w:footerReference w:type="default" r:id="rId12"/>
          <w:headerReference w:type="first" r:id="rId13"/>
          <w:footerReference w:type="first" r:id="rId14"/>
          <w:pgSz w:w="11907" w:h="16839" w:code="9"/>
          <w:pgMar w:top="1844" w:right="1134" w:bottom="1134" w:left="1134" w:header="709" w:footer="720" w:gutter="0"/>
          <w:cols w:space="720"/>
          <w:titlePg/>
          <w:docGrid w:linePitch="231"/>
        </w:sectPr>
      </w:pPr>
    </w:p>
    <w:p w14:paraId="3E71036A" w14:textId="516095CE" w:rsidR="008A29A5" w:rsidRPr="003676B8" w:rsidRDefault="00E37779" w:rsidP="00013A60">
      <w:pPr>
        <w:pStyle w:val="Titolo1"/>
        <w:rPr>
          <w:lang w:val="it-IT"/>
        </w:rPr>
      </w:pPr>
      <w:r>
        <w:rPr>
          <w:lang w:val="it-IT"/>
        </w:rPr>
        <w:lastRenderedPageBreak/>
        <w:t>7</w:t>
      </w:r>
      <w:r w:rsidR="008A29A5" w:rsidRPr="003676B8">
        <w:rPr>
          <w:lang w:val="it-IT"/>
        </w:rPr>
        <w:t xml:space="preserve">. </w:t>
      </w:r>
      <w:r w:rsidR="00BD4878">
        <w:rPr>
          <w:lang w:val="it-IT"/>
        </w:rPr>
        <w:t>Cronoprogramma</w:t>
      </w:r>
    </w:p>
    <w:p w14:paraId="38D691AA" w14:textId="77777777" w:rsidR="00832247" w:rsidRPr="003676B8" w:rsidRDefault="00832247" w:rsidP="00FE7F7B">
      <w:pPr>
        <w:pStyle w:val="Paragrafoelenco"/>
        <w:spacing w:after="0" w:line="240" w:lineRule="auto"/>
        <w:ind w:left="0"/>
        <w:jc w:val="both"/>
        <w:rPr>
          <w:rFonts w:cs="Arial"/>
          <w:noProof/>
          <w:sz w:val="18"/>
          <w:szCs w:val="18"/>
          <w:lang w:val="it-IT"/>
        </w:rPr>
      </w:pPr>
    </w:p>
    <w:p w14:paraId="5E69BE89" w14:textId="77777777" w:rsidR="00501BD0" w:rsidRPr="003676B8" w:rsidRDefault="00501BD0" w:rsidP="00FE7F7B">
      <w:pPr>
        <w:pStyle w:val="Paragrafoelenco"/>
        <w:spacing w:after="0" w:line="240" w:lineRule="auto"/>
        <w:ind w:left="0"/>
        <w:jc w:val="both"/>
        <w:rPr>
          <w:rFonts w:cs="Arial"/>
          <w:noProof/>
          <w:sz w:val="18"/>
          <w:szCs w:val="18"/>
          <w:lang w:val="it-IT"/>
        </w:rPr>
      </w:pPr>
    </w:p>
    <w:p w14:paraId="4485DDD2" w14:textId="132A5474" w:rsidR="00193B7D" w:rsidRPr="003676B8" w:rsidRDefault="00193B7D" w:rsidP="00193B7D">
      <w:pPr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>Includere nella tabella sottostante i Work Package (WP) previsti.</w:t>
      </w:r>
    </w:p>
    <w:p w14:paraId="08AF6ABD" w14:textId="41E116E4" w:rsidR="00A4748D" w:rsidRPr="00137FE1" w:rsidRDefault="00193B7D" w:rsidP="00A4748D">
      <w:pPr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>Evidenziare i mesi di lavoro previsti per ciascun WP</w:t>
      </w:r>
      <w:r w:rsidR="00B84046">
        <w:rPr>
          <w:sz w:val="18"/>
          <w:szCs w:val="18"/>
          <w:lang w:val="it-IT"/>
        </w:rPr>
        <w:t>.</w:t>
      </w:r>
    </w:p>
    <w:tbl>
      <w:tblPr>
        <w:tblStyle w:val="Grigliatabella"/>
        <w:tblW w:w="11445" w:type="dxa"/>
        <w:tblLook w:val="04A0" w:firstRow="1" w:lastRow="0" w:firstColumn="1" w:lastColumn="0" w:noHBand="0" w:noVBand="1"/>
      </w:tblPr>
      <w:tblGrid>
        <w:gridCol w:w="1412"/>
        <w:gridCol w:w="1971"/>
        <w:gridCol w:w="2392"/>
        <w:gridCol w:w="449"/>
        <w:gridCol w:w="467"/>
        <w:gridCol w:w="464"/>
        <w:gridCol w:w="464"/>
        <w:gridCol w:w="464"/>
        <w:gridCol w:w="464"/>
        <w:gridCol w:w="464"/>
        <w:gridCol w:w="464"/>
        <w:gridCol w:w="464"/>
        <w:gridCol w:w="502"/>
        <w:gridCol w:w="502"/>
        <w:gridCol w:w="502"/>
      </w:tblGrid>
      <w:tr w:rsidR="00EE7937" w:rsidRPr="00A25099" w14:paraId="77D172C1" w14:textId="77777777" w:rsidTr="00EE7937">
        <w:trPr>
          <w:gridAfter w:val="12"/>
          <w:wAfter w:w="5670" w:type="dxa"/>
          <w:trHeight w:val="670"/>
        </w:trPr>
        <w:tc>
          <w:tcPr>
            <w:tcW w:w="1412" w:type="dxa"/>
            <w:vMerge w:val="restart"/>
            <w:vAlign w:val="center"/>
          </w:tcPr>
          <w:p w14:paraId="4C9E964C" w14:textId="77777777" w:rsidR="00EE7937" w:rsidRPr="00A25099" w:rsidRDefault="00EE7937" w:rsidP="00413490">
            <w:pPr>
              <w:jc w:val="center"/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WP</w:t>
            </w:r>
          </w:p>
        </w:tc>
        <w:tc>
          <w:tcPr>
            <w:tcW w:w="1971" w:type="dxa"/>
            <w:vMerge w:val="restart"/>
            <w:vAlign w:val="center"/>
          </w:tcPr>
          <w:p w14:paraId="7AF8BFF1" w14:textId="77777777" w:rsidR="00EE7937" w:rsidRPr="00A25099" w:rsidRDefault="00EE7937" w:rsidP="00413490">
            <w:pPr>
              <w:jc w:val="center"/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Membri del gruppo di lavoro e partner coinvolti</w:t>
            </w:r>
          </w:p>
        </w:tc>
        <w:tc>
          <w:tcPr>
            <w:tcW w:w="2392" w:type="dxa"/>
            <w:vMerge w:val="restart"/>
            <w:vAlign w:val="center"/>
          </w:tcPr>
          <w:p w14:paraId="33E874B1" w14:textId="77777777" w:rsidR="00EE7937" w:rsidRPr="00A25099" w:rsidRDefault="00EE7937" w:rsidP="00413490">
            <w:pPr>
              <w:jc w:val="center"/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Titolo dell’attività</w:t>
            </w:r>
          </w:p>
        </w:tc>
      </w:tr>
      <w:tr w:rsidR="00EE7937" w:rsidRPr="00A25099" w14:paraId="749D5F72" w14:textId="77777777" w:rsidTr="00EE7937">
        <w:trPr>
          <w:trHeight w:val="175"/>
        </w:trPr>
        <w:tc>
          <w:tcPr>
            <w:tcW w:w="1412" w:type="dxa"/>
            <w:vMerge/>
            <w:vAlign w:val="center"/>
          </w:tcPr>
          <w:p w14:paraId="392C48C1" w14:textId="77777777" w:rsidR="00EE7937" w:rsidRPr="00A25099" w:rsidRDefault="00EE7937" w:rsidP="00413490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</w:rPr>
            </w:pPr>
          </w:p>
        </w:tc>
        <w:tc>
          <w:tcPr>
            <w:tcW w:w="1971" w:type="dxa"/>
            <w:vMerge/>
            <w:vAlign w:val="center"/>
          </w:tcPr>
          <w:p w14:paraId="72EFEAA7" w14:textId="77777777" w:rsidR="00EE7937" w:rsidRPr="00A25099" w:rsidRDefault="00EE7937" w:rsidP="00413490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</w:rPr>
            </w:pPr>
          </w:p>
        </w:tc>
        <w:tc>
          <w:tcPr>
            <w:tcW w:w="2392" w:type="dxa"/>
            <w:vMerge/>
            <w:vAlign w:val="center"/>
          </w:tcPr>
          <w:p w14:paraId="790A0100" w14:textId="77777777" w:rsidR="00EE7937" w:rsidRPr="00A25099" w:rsidRDefault="00EE7937" w:rsidP="00413490">
            <w:pPr>
              <w:jc w:val="center"/>
              <w:rPr>
                <w:rFonts w:asciiTheme="majorHAnsi" w:hAnsiTheme="majorHAnsi" w:cs="Arial"/>
                <w:noProof/>
                <w:color w:val="FF0000"/>
                <w:sz w:val="18"/>
                <w:szCs w:val="18"/>
              </w:rPr>
            </w:pPr>
          </w:p>
        </w:tc>
        <w:tc>
          <w:tcPr>
            <w:tcW w:w="449" w:type="dxa"/>
            <w:vAlign w:val="center"/>
          </w:tcPr>
          <w:p w14:paraId="0FD5526A" w14:textId="77777777" w:rsidR="00EE7937" w:rsidRPr="00A25099" w:rsidRDefault="00EE7937" w:rsidP="00413490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01</w:t>
            </w:r>
          </w:p>
        </w:tc>
        <w:tc>
          <w:tcPr>
            <w:tcW w:w="467" w:type="dxa"/>
            <w:vAlign w:val="center"/>
          </w:tcPr>
          <w:p w14:paraId="05C77844" w14:textId="77777777" w:rsidR="00EE7937" w:rsidRPr="00A25099" w:rsidRDefault="00EE7937" w:rsidP="00413490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02</w:t>
            </w:r>
          </w:p>
        </w:tc>
        <w:tc>
          <w:tcPr>
            <w:tcW w:w="464" w:type="dxa"/>
            <w:vAlign w:val="center"/>
          </w:tcPr>
          <w:p w14:paraId="505D6E51" w14:textId="77777777" w:rsidR="00EE7937" w:rsidRPr="00A25099" w:rsidRDefault="00EE7937" w:rsidP="00413490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03</w:t>
            </w:r>
          </w:p>
        </w:tc>
        <w:tc>
          <w:tcPr>
            <w:tcW w:w="464" w:type="dxa"/>
            <w:vAlign w:val="center"/>
          </w:tcPr>
          <w:p w14:paraId="2B5DFA4F" w14:textId="77777777" w:rsidR="00EE7937" w:rsidRPr="00A25099" w:rsidRDefault="00EE7937" w:rsidP="00413490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04</w:t>
            </w:r>
          </w:p>
        </w:tc>
        <w:tc>
          <w:tcPr>
            <w:tcW w:w="464" w:type="dxa"/>
            <w:vAlign w:val="center"/>
          </w:tcPr>
          <w:p w14:paraId="4F587D38" w14:textId="77777777" w:rsidR="00EE7937" w:rsidRPr="00A25099" w:rsidRDefault="00EE7937" w:rsidP="00413490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05</w:t>
            </w:r>
          </w:p>
        </w:tc>
        <w:tc>
          <w:tcPr>
            <w:tcW w:w="464" w:type="dxa"/>
            <w:vAlign w:val="center"/>
          </w:tcPr>
          <w:p w14:paraId="10C8A2FD" w14:textId="77777777" w:rsidR="00EE7937" w:rsidRPr="00A25099" w:rsidRDefault="00EE7937" w:rsidP="00413490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06</w:t>
            </w:r>
          </w:p>
        </w:tc>
        <w:tc>
          <w:tcPr>
            <w:tcW w:w="464" w:type="dxa"/>
            <w:vAlign w:val="center"/>
          </w:tcPr>
          <w:p w14:paraId="7C218EFC" w14:textId="77777777" w:rsidR="00EE7937" w:rsidRPr="00A25099" w:rsidRDefault="00EE7937" w:rsidP="00413490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07</w:t>
            </w:r>
          </w:p>
        </w:tc>
        <w:tc>
          <w:tcPr>
            <w:tcW w:w="464" w:type="dxa"/>
            <w:vAlign w:val="center"/>
          </w:tcPr>
          <w:p w14:paraId="2E7759E7" w14:textId="77777777" w:rsidR="00EE7937" w:rsidRPr="00A25099" w:rsidRDefault="00EE7937" w:rsidP="00413490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08</w:t>
            </w:r>
          </w:p>
        </w:tc>
        <w:tc>
          <w:tcPr>
            <w:tcW w:w="464" w:type="dxa"/>
            <w:vAlign w:val="center"/>
          </w:tcPr>
          <w:p w14:paraId="33C0AC3D" w14:textId="77777777" w:rsidR="00EE7937" w:rsidRPr="00A25099" w:rsidRDefault="00EE7937" w:rsidP="00413490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09</w:t>
            </w:r>
          </w:p>
        </w:tc>
        <w:tc>
          <w:tcPr>
            <w:tcW w:w="502" w:type="dxa"/>
            <w:vAlign w:val="center"/>
          </w:tcPr>
          <w:p w14:paraId="019C7848" w14:textId="77777777" w:rsidR="00EE7937" w:rsidRPr="00A25099" w:rsidRDefault="00EE7937" w:rsidP="00413490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10</w:t>
            </w:r>
          </w:p>
        </w:tc>
        <w:tc>
          <w:tcPr>
            <w:tcW w:w="502" w:type="dxa"/>
            <w:vAlign w:val="center"/>
          </w:tcPr>
          <w:p w14:paraId="6ABF06A5" w14:textId="77777777" w:rsidR="00EE7937" w:rsidRPr="00A25099" w:rsidRDefault="00EE7937" w:rsidP="00413490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11</w:t>
            </w:r>
          </w:p>
        </w:tc>
        <w:tc>
          <w:tcPr>
            <w:tcW w:w="502" w:type="dxa"/>
            <w:vAlign w:val="center"/>
          </w:tcPr>
          <w:p w14:paraId="3D6ED364" w14:textId="77777777" w:rsidR="00EE7937" w:rsidRPr="00A25099" w:rsidRDefault="00EE7937" w:rsidP="00413490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12</w:t>
            </w:r>
          </w:p>
        </w:tc>
      </w:tr>
      <w:tr w:rsidR="00EE7937" w:rsidRPr="00A25099" w14:paraId="25DD460B" w14:textId="77777777" w:rsidTr="00EE7937">
        <w:trPr>
          <w:trHeight w:val="196"/>
        </w:trPr>
        <w:tc>
          <w:tcPr>
            <w:tcW w:w="1412" w:type="dxa"/>
            <w:vMerge w:val="restart"/>
            <w:vAlign w:val="center"/>
          </w:tcPr>
          <w:p w14:paraId="54638EE0" w14:textId="77777777" w:rsidR="00EE7937" w:rsidRPr="00682F94" w:rsidRDefault="00EE7937" w:rsidP="00413490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  <w:r w:rsidRPr="00682F94">
              <w:rPr>
                <w:rFonts w:ascii="Calibri" w:hAnsi="Calibri" w:cs="Calibri"/>
                <w:noProof/>
                <w:sz w:val="18"/>
                <w:szCs w:val="18"/>
                <w:lang w:val="it-IT"/>
              </w:rPr>
              <w:t>1</w:t>
            </w:r>
          </w:p>
        </w:tc>
        <w:tc>
          <w:tcPr>
            <w:tcW w:w="1971" w:type="dxa"/>
            <w:vMerge w:val="restart"/>
          </w:tcPr>
          <w:p w14:paraId="0A6D07F6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13D72104" w14:textId="77777777" w:rsidR="00EE7937" w:rsidRPr="00A25099" w:rsidRDefault="00EE7937" w:rsidP="00413490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3F1A5638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706A6BEC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DBB24CF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F7FFE94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C564463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48A74E4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EB30A19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5972E8F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23E1F6BF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EC3CC36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87E10C1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7558D7D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EE7937" w:rsidRPr="00A25099" w14:paraId="6FCCFBB8" w14:textId="77777777" w:rsidTr="00EE7937">
        <w:trPr>
          <w:trHeight w:val="175"/>
        </w:trPr>
        <w:tc>
          <w:tcPr>
            <w:tcW w:w="1412" w:type="dxa"/>
            <w:vMerge/>
            <w:vAlign w:val="center"/>
          </w:tcPr>
          <w:p w14:paraId="34D4E3F2" w14:textId="77777777" w:rsidR="00EE7937" w:rsidRPr="00682F94" w:rsidRDefault="00EE7937" w:rsidP="00413490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66398D7C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48F5AE54" w14:textId="77777777" w:rsidR="00EE7937" w:rsidRPr="00A25099" w:rsidRDefault="00EE7937" w:rsidP="00413490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142DB605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38AC87B4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DDECC79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7570DC1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1B7901C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A206AB2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8AA176A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05114CD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6197C766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6C98679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C389172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13092D0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EE7937" w:rsidRPr="00A25099" w14:paraId="0B473245" w14:textId="77777777" w:rsidTr="00EE7937">
        <w:trPr>
          <w:trHeight w:val="175"/>
        </w:trPr>
        <w:tc>
          <w:tcPr>
            <w:tcW w:w="1412" w:type="dxa"/>
            <w:vMerge/>
            <w:vAlign w:val="center"/>
          </w:tcPr>
          <w:p w14:paraId="25E1C5B8" w14:textId="77777777" w:rsidR="00EE7937" w:rsidRPr="00682F94" w:rsidRDefault="00EE7937" w:rsidP="00413490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616AF1B1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5EC708F0" w14:textId="77777777" w:rsidR="00EE7937" w:rsidRPr="00A25099" w:rsidRDefault="00EE7937" w:rsidP="00413490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14AEBFC6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0EFFC794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5983889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BBD82FD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056E59F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0B3EA10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12757D5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D614F0E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1922D3A2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81DB7F4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726FE21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DF026D0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EE7937" w:rsidRPr="00A25099" w14:paraId="21481872" w14:textId="77777777" w:rsidTr="00EE7937">
        <w:trPr>
          <w:trHeight w:val="193"/>
        </w:trPr>
        <w:tc>
          <w:tcPr>
            <w:tcW w:w="1412" w:type="dxa"/>
            <w:vMerge w:val="restart"/>
            <w:vAlign w:val="center"/>
          </w:tcPr>
          <w:p w14:paraId="45603225" w14:textId="77777777" w:rsidR="00EE7937" w:rsidRPr="00682F94" w:rsidRDefault="00EE7937" w:rsidP="00413490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  <w:r w:rsidRPr="00682F94">
              <w:rPr>
                <w:rFonts w:ascii="Calibri" w:hAnsi="Calibri" w:cs="Calibri"/>
                <w:noProof/>
                <w:sz w:val="18"/>
                <w:szCs w:val="18"/>
                <w:lang w:val="it-IT"/>
              </w:rPr>
              <w:t>2</w:t>
            </w:r>
          </w:p>
        </w:tc>
        <w:tc>
          <w:tcPr>
            <w:tcW w:w="1971" w:type="dxa"/>
            <w:vMerge w:val="restart"/>
          </w:tcPr>
          <w:p w14:paraId="16708E4F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77103082" w14:textId="77777777" w:rsidR="00EE7937" w:rsidRPr="00A25099" w:rsidRDefault="00EE7937" w:rsidP="00413490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4321D3D4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03C83560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2B450AF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A8814E0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195C444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9975E50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F09F555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C15A8A7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75F3E249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83CFFA2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727C018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B01352E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EE7937" w:rsidRPr="00A25099" w14:paraId="38730DA7" w14:textId="77777777" w:rsidTr="00EE7937">
        <w:trPr>
          <w:trHeight w:val="175"/>
        </w:trPr>
        <w:tc>
          <w:tcPr>
            <w:tcW w:w="1412" w:type="dxa"/>
            <w:vMerge/>
            <w:vAlign w:val="center"/>
          </w:tcPr>
          <w:p w14:paraId="65DEA348" w14:textId="77777777" w:rsidR="00EE7937" w:rsidRPr="00682F94" w:rsidRDefault="00EE7937" w:rsidP="00413490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292AE124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6D0BEFB4" w14:textId="77777777" w:rsidR="00EE7937" w:rsidRPr="00A25099" w:rsidRDefault="00EE7937" w:rsidP="00413490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7DF7AD1F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21B96B49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1558E15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A38AF2C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BA4E1E8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F7B6097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B355C7F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92A2D3B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12161A03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4F095F1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CB528E0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CEDE99F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EE7937" w:rsidRPr="00A25099" w14:paraId="0D86B59B" w14:textId="77777777" w:rsidTr="00EE7937">
        <w:trPr>
          <w:trHeight w:val="175"/>
        </w:trPr>
        <w:tc>
          <w:tcPr>
            <w:tcW w:w="1412" w:type="dxa"/>
            <w:vMerge/>
            <w:vAlign w:val="center"/>
          </w:tcPr>
          <w:p w14:paraId="30DF8C19" w14:textId="77777777" w:rsidR="00EE7937" w:rsidRPr="00682F94" w:rsidRDefault="00EE7937" w:rsidP="00413490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0B0E590D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407B0384" w14:textId="77777777" w:rsidR="00EE7937" w:rsidRPr="00A25099" w:rsidRDefault="00EE7937" w:rsidP="00413490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4A42B6D8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7C6D58C7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9F3C21B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76A4A5E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3B3D9B4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5B3BB43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B23D054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7FC224C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7EBC9A24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47263CC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36B4161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4B80FE3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EE7937" w:rsidRPr="00A25099" w14:paraId="32DC4588" w14:textId="77777777" w:rsidTr="00EE7937">
        <w:trPr>
          <w:trHeight w:val="178"/>
        </w:trPr>
        <w:tc>
          <w:tcPr>
            <w:tcW w:w="1412" w:type="dxa"/>
            <w:vMerge w:val="restart"/>
            <w:vAlign w:val="center"/>
          </w:tcPr>
          <w:p w14:paraId="03F1B8C1" w14:textId="77777777" w:rsidR="00EE7937" w:rsidRPr="00682F94" w:rsidRDefault="00EE7937" w:rsidP="00413490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  <w:r w:rsidRPr="00682F94">
              <w:rPr>
                <w:rFonts w:ascii="Calibri" w:hAnsi="Calibri" w:cs="Calibri"/>
                <w:noProof/>
                <w:sz w:val="18"/>
                <w:szCs w:val="18"/>
                <w:lang w:val="it-IT"/>
              </w:rPr>
              <w:t>3</w:t>
            </w:r>
          </w:p>
        </w:tc>
        <w:tc>
          <w:tcPr>
            <w:tcW w:w="1971" w:type="dxa"/>
            <w:vMerge w:val="restart"/>
          </w:tcPr>
          <w:p w14:paraId="6B49757D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7C2D3125" w14:textId="77777777" w:rsidR="00EE7937" w:rsidRPr="00A25099" w:rsidRDefault="00EE7937" w:rsidP="00413490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6CC358A4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1D2C83B1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FC4D75F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D872895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52CCA7F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2615955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BACDAA2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14C6101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3A322946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16627F7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717F7C9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D89B7AE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EE7937" w:rsidRPr="00A25099" w14:paraId="1D3F430C" w14:textId="77777777" w:rsidTr="00EE7937">
        <w:trPr>
          <w:trHeight w:val="175"/>
        </w:trPr>
        <w:tc>
          <w:tcPr>
            <w:tcW w:w="1412" w:type="dxa"/>
            <w:vMerge/>
            <w:vAlign w:val="center"/>
          </w:tcPr>
          <w:p w14:paraId="47644979" w14:textId="77777777" w:rsidR="00EE7937" w:rsidRPr="00682F94" w:rsidRDefault="00EE7937" w:rsidP="00413490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6D638357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1DB29F63" w14:textId="77777777" w:rsidR="00EE7937" w:rsidRPr="00A25099" w:rsidRDefault="00EE7937" w:rsidP="00413490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68995953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5E04C67A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83F23CA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94CE4AF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5EDE16C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1EDA987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58D69D8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D228072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2FA694B8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4A421B3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7AD951C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93E3F24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EE7937" w:rsidRPr="00A25099" w14:paraId="68D767FD" w14:textId="77777777" w:rsidTr="00EE7937">
        <w:trPr>
          <w:trHeight w:val="175"/>
        </w:trPr>
        <w:tc>
          <w:tcPr>
            <w:tcW w:w="1412" w:type="dxa"/>
            <w:vMerge/>
            <w:vAlign w:val="center"/>
          </w:tcPr>
          <w:p w14:paraId="1EFBD663" w14:textId="77777777" w:rsidR="00EE7937" w:rsidRPr="00682F94" w:rsidRDefault="00EE7937" w:rsidP="00413490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3E5C6231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792FBD8D" w14:textId="77777777" w:rsidR="00EE7937" w:rsidRPr="00A25099" w:rsidRDefault="00EE7937" w:rsidP="00413490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3787BC90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6D59C158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75B2F6D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0373625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1252992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9B890E4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89B6647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CAF7767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12847A72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F5A1A96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EBAEF05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470567B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EE7937" w:rsidRPr="00A25099" w14:paraId="454C2D75" w14:textId="77777777" w:rsidTr="00EE7937">
        <w:trPr>
          <w:trHeight w:val="234"/>
        </w:trPr>
        <w:tc>
          <w:tcPr>
            <w:tcW w:w="1412" w:type="dxa"/>
            <w:vMerge w:val="restart"/>
            <w:vAlign w:val="center"/>
          </w:tcPr>
          <w:p w14:paraId="2ABD35DE" w14:textId="77777777" w:rsidR="00EE7937" w:rsidRPr="00682F94" w:rsidRDefault="00EE7937" w:rsidP="00413490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  <w:r w:rsidRPr="00682F94">
              <w:rPr>
                <w:rFonts w:ascii="Calibri" w:hAnsi="Calibri" w:cs="Calibri"/>
                <w:noProof/>
                <w:sz w:val="18"/>
                <w:szCs w:val="18"/>
                <w:lang w:val="it-IT"/>
              </w:rPr>
              <w:t>…</w:t>
            </w:r>
          </w:p>
        </w:tc>
        <w:tc>
          <w:tcPr>
            <w:tcW w:w="1971" w:type="dxa"/>
            <w:vMerge w:val="restart"/>
          </w:tcPr>
          <w:p w14:paraId="37C86123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1D434D3D" w14:textId="77777777" w:rsidR="00EE7937" w:rsidRPr="00A25099" w:rsidRDefault="00EE7937" w:rsidP="00413490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39F6E89D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5046A580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14810DE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4BBE7AC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7B36EDA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9B071F7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1110998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5A9BF40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5C1AA21D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4CA09CA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5E6370A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BDA5E5C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EE7937" w:rsidRPr="00A25099" w14:paraId="6712DC03" w14:textId="77777777" w:rsidTr="00EE7937">
        <w:trPr>
          <w:trHeight w:val="175"/>
        </w:trPr>
        <w:tc>
          <w:tcPr>
            <w:tcW w:w="1412" w:type="dxa"/>
            <w:vMerge/>
            <w:vAlign w:val="center"/>
          </w:tcPr>
          <w:p w14:paraId="1678C66F" w14:textId="77777777" w:rsidR="00EE7937" w:rsidRPr="00A25099" w:rsidRDefault="00EE7937" w:rsidP="00413490">
            <w:pPr>
              <w:jc w:val="center"/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1971" w:type="dxa"/>
            <w:vMerge/>
          </w:tcPr>
          <w:p w14:paraId="32615D80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5C4CD4C9" w14:textId="77777777" w:rsidR="00EE7937" w:rsidRPr="00A25099" w:rsidRDefault="00EE7937" w:rsidP="00413490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0A8C0255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38422C27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DA4B3A0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28BEAB4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CB7AC3F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D57B0D9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8284502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BEC1ED6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2C67F207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ABCBACE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5573685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DD36350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EE7937" w:rsidRPr="00A25099" w14:paraId="101924F7" w14:textId="77777777" w:rsidTr="00EE7937">
        <w:trPr>
          <w:trHeight w:val="113"/>
        </w:trPr>
        <w:tc>
          <w:tcPr>
            <w:tcW w:w="1412" w:type="dxa"/>
            <w:vMerge/>
            <w:vAlign w:val="center"/>
          </w:tcPr>
          <w:p w14:paraId="598F5600" w14:textId="77777777" w:rsidR="00EE7937" w:rsidRPr="00A25099" w:rsidRDefault="00EE7937" w:rsidP="00413490">
            <w:pPr>
              <w:jc w:val="center"/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1971" w:type="dxa"/>
            <w:vMerge/>
          </w:tcPr>
          <w:p w14:paraId="6AE321F4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269A7352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0E46D700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4EB2D60B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DCA42EE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376839F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4A43876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B16EE91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9CB1980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F9E21D6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6084DC84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40CA29F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3C79277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A4ABDDE" w14:textId="77777777" w:rsidR="00EE7937" w:rsidRPr="00A25099" w:rsidRDefault="00EE7937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</w:tbl>
    <w:p w14:paraId="3D5B72A8" w14:textId="784A79C9" w:rsidR="00A4748D" w:rsidRDefault="00A4748D">
      <w:pPr>
        <w:rPr>
          <w:rFonts w:cs="Arial"/>
          <w:noProof/>
          <w:sz w:val="18"/>
          <w:szCs w:val="18"/>
          <w:lang w:val="it-IT"/>
        </w:rPr>
      </w:pPr>
    </w:p>
    <w:p w14:paraId="45CABAF7" w14:textId="45C1DAE3" w:rsidR="004763E0" w:rsidRPr="003676B8" w:rsidRDefault="00082AC8" w:rsidP="00FE7F7B">
      <w:pPr>
        <w:pStyle w:val="Titolo1"/>
        <w:spacing w:before="0" w:after="0"/>
        <w:rPr>
          <w:noProof/>
          <w:lang w:val="it-IT"/>
        </w:rPr>
      </w:pPr>
      <w:r>
        <w:rPr>
          <w:noProof/>
          <w:lang w:val="it-IT"/>
        </w:rPr>
        <w:t>8</w:t>
      </w:r>
      <w:r w:rsidR="000F676C" w:rsidRPr="003676B8">
        <w:rPr>
          <w:noProof/>
          <w:lang w:val="it-IT"/>
        </w:rPr>
        <w:t>.</w:t>
      </w:r>
      <w:r w:rsidR="008A29A5" w:rsidRPr="003676B8">
        <w:rPr>
          <w:noProof/>
          <w:lang w:val="it-IT"/>
        </w:rPr>
        <w:t xml:space="preserve"> </w:t>
      </w:r>
      <w:r w:rsidR="00637A94" w:rsidRPr="003676B8">
        <w:rPr>
          <w:noProof/>
          <w:lang w:val="it-IT"/>
        </w:rPr>
        <w:t>Budget</w:t>
      </w:r>
      <w:bookmarkStart w:id="5" w:name="_Hlk12879830"/>
    </w:p>
    <w:p w14:paraId="207AC67D" w14:textId="77777777" w:rsidR="004763E0" w:rsidRPr="003676B8" w:rsidRDefault="004763E0" w:rsidP="00FE7F7B">
      <w:pPr>
        <w:pStyle w:val="Titolo1"/>
        <w:spacing w:before="0" w:after="0"/>
        <w:rPr>
          <w:rFonts w:asciiTheme="minorHAnsi" w:hAnsiTheme="minorHAnsi"/>
          <w:noProof/>
          <w:sz w:val="18"/>
          <w:szCs w:val="18"/>
          <w:lang w:val="it-IT"/>
        </w:rPr>
      </w:pPr>
    </w:p>
    <w:p w14:paraId="4DB61A3F" w14:textId="77777777" w:rsidR="0071213F" w:rsidRPr="003676B8" w:rsidRDefault="0071213F" w:rsidP="00FE7F7B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</w:p>
    <w:p w14:paraId="12854F16" w14:textId="0FC3FDD4" w:rsidR="00771FD9" w:rsidRPr="003676B8" w:rsidRDefault="00684E84" w:rsidP="00FE7F7B">
      <w:pPr>
        <w:pStyle w:val="Paragrafoelenco"/>
        <w:numPr>
          <w:ilvl w:val="0"/>
          <w:numId w:val="38"/>
        </w:numPr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 xml:space="preserve">Tot. </w:t>
      </w:r>
      <w:r w:rsidR="00B04106" w:rsidRPr="003676B8">
        <w:rPr>
          <w:rFonts w:cs="Arial"/>
          <w:noProof/>
          <w:sz w:val="18"/>
          <w:szCs w:val="18"/>
          <w:lang w:val="it-IT"/>
        </w:rPr>
        <w:t xml:space="preserve">Finanziamento richiesto </w:t>
      </w:r>
      <w:r w:rsidR="00026AAE" w:rsidRPr="003676B8">
        <w:rPr>
          <w:rFonts w:cs="Arial"/>
          <w:noProof/>
          <w:sz w:val="18"/>
          <w:szCs w:val="18"/>
          <w:lang w:val="it-IT"/>
        </w:rPr>
        <w:t>(Euro)</w:t>
      </w:r>
      <w:r w:rsidR="0060250B" w:rsidRPr="003676B8">
        <w:rPr>
          <w:rFonts w:cs="Arial"/>
          <w:noProof/>
          <w:sz w:val="18"/>
          <w:szCs w:val="18"/>
          <w:lang w:val="it-IT"/>
        </w:rPr>
        <w:t>:</w:t>
      </w:r>
      <w:r w:rsidRPr="003676B8">
        <w:rPr>
          <w:rFonts w:cs="Arial"/>
          <w:noProof/>
          <w:sz w:val="18"/>
          <w:szCs w:val="18"/>
          <w:lang w:val="it-IT"/>
        </w:rPr>
        <w:t xml:space="preserve"> ________________________</w:t>
      </w:r>
    </w:p>
    <w:p w14:paraId="6940B138" w14:textId="2907BAE0" w:rsidR="00637A94" w:rsidRPr="003676B8" w:rsidRDefault="00684E84" w:rsidP="00FE7F7B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(v</w:t>
      </w:r>
      <w:r w:rsidR="00B04106" w:rsidRPr="003676B8">
        <w:rPr>
          <w:rFonts w:cs="Arial"/>
          <w:noProof/>
          <w:sz w:val="18"/>
          <w:szCs w:val="18"/>
          <w:lang w:val="it-IT"/>
        </w:rPr>
        <w:t xml:space="preserve">. punti </w:t>
      </w:r>
      <w:r w:rsidR="00026AAE" w:rsidRPr="003676B8">
        <w:rPr>
          <w:rFonts w:cs="Arial"/>
          <w:noProof/>
          <w:sz w:val="18"/>
          <w:szCs w:val="18"/>
          <w:lang w:val="it-IT"/>
        </w:rPr>
        <w:t>4.1.</w:t>
      </w:r>
      <w:r w:rsidR="00B04106" w:rsidRPr="003676B8">
        <w:rPr>
          <w:rFonts w:cs="Arial"/>
          <w:noProof/>
          <w:sz w:val="18"/>
          <w:szCs w:val="18"/>
          <w:lang w:val="it-IT"/>
        </w:rPr>
        <w:t xml:space="preserve"> e </w:t>
      </w:r>
      <w:r w:rsidR="00026AAE" w:rsidRPr="003676B8">
        <w:rPr>
          <w:rFonts w:cs="Arial"/>
          <w:noProof/>
          <w:sz w:val="18"/>
          <w:szCs w:val="18"/>
          <w:lang w:val="it-IT"/>
        </w:rPr>
        <w:t xml:space="preserve">4.2. </w:t>
      </w:r>
      <w:r w:rsidR="00B04106" w:rsidRPr="003676B8">
        <w:rPr>
          <w:rFonts w:cs="Arial"/>
          <w:noProof/>
          <w:sz w:val="18"/>
          <w:szCs w:val="18"/>
          <w:lang w:val="it-IT"/>
        </w:rPr>
        <w:t>del Bando</w:t>
      </w:r>
      <w:r w:rsidRPr="003676B8">
        <w:rPr>
          <w:rFonts w:cs="Arial"/>
          <w:noProof/>
          <w:sz w:val="18"/>
          <w:szCs w:val="18"/>
          <w:lang w:val="it-IT"/>
        </w:rPr>
        <w:t>)</w:t>
      </w:r>
    </w:p>
    <w:p w14:paraId="562C1980" w14:textId="77777777" w:rsidR="00026AAE" w:rsidRPr="003676B8" w:rsidRDefault="00026AAE" w:rsidP="00FE7F7B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</w:p>
    <w:p w14:paraId="6E8BC1BD" w14:textId="55997AC9" w:rsidR="0060250B" w:rsidRPr="003676B8" w:rsidRDefault="00684E84" w:rsidP="00FE7F7B">
      <w:pPr>
        <w:pStyle w:val="Paragrafoelenco"/>
        <w:numPr>
          <w:ilvl w:val="0"/>
          <w:numId w:val="38"/>
        </w:numPr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 xml:space="preserve">Tot. </w:t>
      </w:r>
      <w:r w:rsidR="00B04106" w:rsidRPr="003676B8">
        <w:rPr>
          <w:rFonts w:cs="Arial"/>
          <w:noProof/>
          <w:sz w:val="18"/>
          <w:szCs w:val="18"/>
          <w:lang w:val="it-IT"/>
        </w:rPr>
        <w:t>Cofinanziamento</w:t>
      </w:r>
      <w:r w:rsidR="00026AAE" w:rsidRPr="003676B8">
        <w:rPr>
          <w:rFonts w:cs="Arial"/>
          <w:noProof/>
          <w:sz w:val="18"/>
          <w:szCs w:val="18"/>
          <w:lang w:val="it-IT"/>
        </w:rPr>
        <w:t xml:space="preserve"> (Euro):</w:t>
      </w:r>
      <w:r w:rsidR="00637A94" w:rsidRPr="003676B8">
        <w:rPr>
          <w:rFonts w:cs="Arial"/>
          <w:noProof/>
          <w:sz w:val="18"/>
          <w:szCs w:val="18"/>
          <w:lang w:val="it-IT"/>
        </w:rPr>
        <w:t xml:space="preserve"> </w:t>
      </w:r>
      <w:r w:rsidRPr="003676B8">
        <w:rPr>
          <w:rFonts w:cs="Arial"/>
          <w:noProof/>
          <w:sz w:val="18"/>
          <w:szCs w:val="18"/>
          <w:lang w:val="it-IT"/>
        </w:rPr>
        <w:t>________________________</w:t>
      </w:r>
    </w:p>
    <w:p w14:paraId="71DBA76E" w14:textId="3E088F99" w:rsidR="00637A94" w:rsidRPr="003676B8" w:rsidRDefault="00684E84" w:rsidP="00FE7F7B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(v</w:t>
      </w:r>
      <w:r w:rsidR="00B04106" w:rsidRPr="003676B8">
        <w:rPr>
          <w:rFonts w:cs="Arial"/>
          <w:noProof/>
          <w:sz w:val="18"/>
          <w:szCs w:val="18"/>
          <w:lang w:val="it-IT"/>
        </w:rPr>
        <w:t>. punt</w:t>
      </w:r>
      <w:r w:rsidR="00DD47E8">
        <w:rPr>
          <w:rFonts w:cs="Arial"/>
          <w:noProof/>
          <w:sz w:val="18"/>
          <w:szCs w:val="18"/>
          <w:lang w:val="it-IT"/>
        </w:rPr>
        <w:t xml:space="preserve">i 2.6. e </w:t>
      </w:r>
      <w:r w:rsidR="00B04106" w:rsidRPr="003676B8">
        <w:rPr>
          <w:rFonts w:cs="Arial"/>
          <w:noProof/>
          <w:sz w:val="18"/>
          <w:szCs w:val="18"/>
          <w:lang w:val="it-IT"/>
        </w:rPr>
        <w:t>4.3</w:t>
      </w:r>
      <w:r w:rsidR="0034190A" w:rsidRPr="003676B8">
        <w:rPr>
          <w:rFonts w:cs="Arial"/>
          <w:noProof/>
          <w:sz w:val="18"/>
          <w:szCs w:val="18"/>
          <w:lang w:val="it-IT"/>
        </w:rPr>
        <w:t>.</w:t>
      </w:r>
      <w:r w:rsidR="00B04106" w:rsidRPr="003676B8">
        <w:rPr>
          <w:rFonts w:cs="Arial"/>
          <w:noProof/>
          <w:sz w:val="18"/>
          <w:szCs w:val="18"/>
          <w:lang w:val="it-IT"/>
        </w:rPr>
        <w:t xml:space="preserve"> del Bando</w:t>
      </w:r>
      <w:r w:rsidRPr="003676B8">
        <w:rPr>
          <w:rFonts w:cs="Arial"/>
          <w:noProof/>
          <w:sz w:val="18"/>
          <w:szCs w:val="18"/>
          <w:lang w:val="it-IT"/>
        </w:rPr>
        <w:t>)</w:t>
      </w:r>
    </w:p>
    <w:p w14:paraId="405B1F69" w14:textId="77777777" w:rsidR="00026AAE" w:rsidRPr="003676B8" w:rsidRDefault="00026AAE" w:rsidP="00FE7F7B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</w:p>
    <w:p w14:paraId="4F7D3424" w14:textId="53CD429D" w:rsidR="00684E84" w:rsidRPr="003676B8" w:rsidRDefault="00A6450A" w:rsidP="005F2309">
      <w:pPr>
        <w:pStyle w:val="Paragrafoelenco"/>
        <w:numPr>
          <w:ilvl w:val="0"/>
          <w:numId w:val="38"/>
        </w:numPr>
        <w:spacing w:after="60" w:line="240" w:lineRule="auto"/>
        <w:ind w:left="714" w:hanging="357"/>
        <w:contextualSpacing w:val="0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Sudd</w:t>
      </w:r>
      <w:r w:rsidR="00684E84" w:rsidRPr="003676B8">
        <w:rPr>
          <w:rFonts w:cs="Arial"/>
          <w:noProof/>
          <w:sz w:val="18"/>
          <w:szCs w:val="18"/>
          <w:lang w:val="it-IT"/>
        </w:rPr>
        <w:t xml:space="preserve">ivisione del finanziamento richiesto (cofinanziamento escluso) per WP e per Categoria di spesa </w:t>
      </w:r>
    </w:p>
    <w:p w14:paraId="05FB2962" w14:textId="46F649DA" w:rsidR="00A6450A" w:rsidRPr="0048198B" w:rsidRDefault="00684E84" w:rsidP="00BA263F">
      <w:pPr>
        <w:pStyle w:val="Paragrafoelenco"/>
        <w:spacing w:after="0" w:line="240" w:lineRule="auto"/>
        <w:rPr>
          <w:rFonts w:ascii="Arial" w:hAnsi="Arial" w:cs="Arial"/>
          <w:noProof/>
          <w:sz w:val="18"/>
          <w:szCs w:val="18"/>
          <w:u w:val="single"/>
          <w:lang w:val="it-IT"/>
        </w:rPr>
      </w:pPr>
      <w:r w:rsidRPr="003676B8">
        <w:rPr>
          <w:rFonts w:ascii="Wingdings" w:eastAsia="Wingdings" w:hAnsi="Wingdings" w:cs="Wingdings"/>
          <w:b/>
          <w:noProof/>
          <w:sz w:val="18"/>
          <w:szCs w:val="18"/>
        </w:rPr>
        <w:t>à</w:t>
      </w:r>
      <w:r w:rsidRPr="0048198B">
        <w:rPr>
          <w:rFonts w:cs="Arial"/>
          <w:noProof/>
          <w:sz w:val="18"/>
          <w:szCs w:val="18"/>
          <w:lang w:val="it-IT"/>
        </w:rPr>
        <w:t xml:space="preserve"> </w:t>
      </w:r>
      <w:r w:rsidR="00E55B96" w:rsidRPr="003676B8">
        <w:rPr>
          <w:rFonts w:cs="Arial"/>
          <w:noProof/>
          <w:sz w:val="18"/>
          <w:szCs w:val="18"/>
          <w:u w:val="single"/>
          <w:lang w:val="it-IT"/>
        </w:rPr>
        <w:t xml:space="preserve">Completare la tabella </w:t>
      </w:r>
      <w:r w:rsidR="00AA5DDE">
        <w:rPr>
          <w:rFonts w:cs="Arial"/>
          <w:noProof/>
          <w:sz w:val="18"/>
          <w:szCs w:val="18"/>
          <w:u w:val="single"/>
          <w:lang w:val="it-IT"/>
        </w:rPr>
        <w:t xml:space="preserve">sintetica </w:t>
      </w:r>
      <w:r w:rsidR="00E55B96" w:rsidRPr="003676B8">
        <w:rPr>
          <w:rFonts w:cs="Arial"/>
          <w:noProof/>
          <w:sz w:val="18"/>
          <w:szCs w:val="18"/>
          <w:u w:val="single"/>
          <w:lang w:val="it-IT"/>
        </w:rPr>
        <w:t>sottostante</w:t>
      </w:r>
      <w:r w:rsidR="0048198B" w:rsidRPr="0048198B">
        <w:rPr>
          <w:rFonts w:cs="Arial"/>
          <w:noProof/>
          <w:sz w:val="18"/>
          <w:szCs w:val="18"/>
          <w:lang w:val="it-IT"/>
        </w:rPr>
        <w:t xml:space="preserve"> e </w:t>
      </w:r>
      <w:r w:rsidR="0048198B">
        <w:rPr>
          <w:rFonts w:cs="Arial"/>
          <w:noProof/>
          <w:sz w:val="18"/>
          <w:szCs w:val="18"/>
          <w:lang w:val="it-IT"/>
        </w:rPr>
        <w:t xml:space="preserve">dettagliare ulteriormente le spese previste </w:t>
      </w:r>
      <w:r w:rsidR="00E94849">
        <w:rPr>
          <w:rFonts w:cs="Arial"/>
          <w:noProof/>
          <w:sz w:val="18"/>
          <w:szCs w:val="18"/>
          <w:lang w:val="it-IT"/>
        </w:rPr>
        <w:t xml:space="preserve">compilando il </w:t>
      </w:r>
      <w:r w:rsidR="00E94849" w:rsidRPr="00E94849">
        <w:rPr>
          <w:rFonts w:cs="Arial"/>
          <w:noProof/>
          <w:sz w:val="18"/>
          <w:szCs w:val="18"/>
          <w:u w:val="single"/>
          <w:lang w:val="it-IT"/>
        </w:rPr>
        <w:t>Budget Dettagliato – file Excel “Polisocial Award 202</w:t>
      </w:r>
      <w:r w:rsidR="00137FE1">
        <w:rPr>
          <w:rFonts w:cs="Arial"/>
          <w:noProof/>
          <w:sz w:val="18"/>
          <w:szCs w:val="18"/>
          <w:u w:val="single"/>
          <w:lang w:val="it-IT"/>
        </w:rPr>
        <w:t>4</w:t>
      </w:r>
      <w:r w:rsidR="00E94849" w:rsidRPr="00E94849">
        <w:rPr>
          <w:rFonts w:cs="Arial"/>
          <w:noProof/>
          <w:sz w:val="18"/>
          <w:szCs w:val="18"/>
          <w:u w:val="single"/>
          <w:lang w:val="it-IT"/>
        </w:rPr>
        <w:t>_Budget Dettagliato.xls</w:t>
      </w:r>
      <w:r w:rsidR="00E94849" w:rsidRPr="00E94849">
        <w:rPr>
          <w:rFonts w:cs="Arial"/>
          <w:noProof/>
          <w:sz w:val="18"/>
          <w:szCs w:val="18"/>
          <w:lang w:val="it-IT"/>
        </w:rPr>
        <w:t>”</w:t>
      </w:r>
      <w:r w:rsidR="00FB17AB" w:rsidRPr="003676B8">
        <w:rPr>
          <w:rFonts w:cs="Arial"/>
          <w:noProof/>
          <w:sz w:val="18"/>
          <w:szCs w:val="18"/>
          <w:lang w:val="it-IT"/>
        </w:rPr>
        <w:br/>
      </w:r>
      <w:r w:rsidR="00F95184" w:rsidRPr="003676B8">
        <w:rPr>
          <w:rFonts w:cs="Arial"/>
          <w:noProof/>
          <w:sz w:val="18"/>
          <w:szCs w:val="18"/>
          <w:lang w:val="it-IT"/>
        </w:rPr>
        <w:lastRenderedPageBreak/>
        <w:br/>
      </w:r>
    </w:p>
    <w:tbl>
      <w:tblPr>
        <w:tblW w:w="126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8"/>
        <w:gridCol w:w="2029"/>
        <w:gridCol w:w="2029"/>
        <w:gridCol w:w="2029"/>
        <w:gridCol w:w="2029"/>
        <w:gridCol w:w="2029"/>
        <w:gridCol w:w="1464"/>
      </w:tblGrid>
      <w:tr w:rsidR="009A2100" w:rsidRPr="003676B8" w14:paraId="360FC850" w14:textId="77777777" w:rsidTr="009A2100">
        <w:trPr>
          <w:trHeight w:val="533"/>
        </w:trPr>
        <w:tc>
          <w:tcPr>
            <w:tcW w:w="1038" w:type="dxa"/>
            <w:shd w:val="clear" w:color="auto" w:fill="auto"/>
            <w:noWrap/>
            <w:vAlign w:val="center"/>
            <w:hideMark/>
          </w:tcPr>
          <w:p w14:paraId="0F6F4B61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color w:val="000000"/>
                <w:sz w:val="18"/>
                <w:szCs w:val="18"/>
                <w:lang w:val="it-IT"/>
              </w:rPr>
              <w:t>WP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3BAB733F" w14:textId="14951EC6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Personale</w:t>
            </w:r>
            <w:proofErr w:type="spellEnd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 xml:space="preserve"> NON </w:t>
            </w: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strutturato</w:t>
            </w:r>
            <w:proofErr w:type="spellEnd"/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3B711BC4" w14:textId="71FD59E8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Missioni</w:t>
            </w:r>
            <w:proofErr w:type="spellEnd"/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7D430CE9" w14:textId="565252A9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Attrezzature</w:t>
            </w:r>
            <w:proofErr w:type="spellEnd"/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10533744" w14:textId="07EEA1A4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Materiali</w:t>
            </w:r>
            <w:proofErr w:type="spellEnd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 xml:space="preserve"> di </w:t>
            </w: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consumo</w:t>
            </w:r>
            <w:proofErr w:type="spellEnd"/>
          </w:p>
        </w:tc>
        <w:tc>
          <w:tcPr>
            <w:tcW w:w="2029" w:type="dxa"/>
            <w:vAlign w:val="center"/>
          </w:tcPr>
          <w:p w14:paraId="637BDF7A" w14:textId="02F2577C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Disseminazione</w:t>
            </w:r>
            <w:proofErr w:type="spellEnd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 xml:space="preserve"> e </w:t>
            </w: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comunicazione</w:t>
            </w:r>
            <w:proofErr w:type="spellEnd"/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0847658F" w14:textId="7BFD5F23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  <w:t>TOTALE</w:t>
            </w:r>
          </w:p>
        </w:tc>
      </w:tr>
      <w:tr w:rsidR="009A2100" w:rsidRPr="003676B8" w14:paraId="79B551A0" w14:textId="77777777" w:rsidTr="009A2100">
        <w:trPr>
          <w:trHeight w:val="300"/>
        </w:trPr>
        <w:tc>
          <w:tcPr>
            <w:tcW w:w="1038" w:type="dxa"/>
            <w:shd w:val="clear" w:color="auto" w:fill="auto"/>
            <w:noWrap/>
            <w:vAlign w:val="center"/>
          </w:tcPr>
          <w:p w14:paraId="168462BB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  <w:t>1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6FCC6637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0F7A345C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5E3761F2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0DB5676B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vAlign w:val="center"/>
          </w:tcPr>
          <w:p w14:paraId="034D39EF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5012BBA4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  <w:tr w:rsidR="009A2100" w:rsidRPr="003676B8" w14:paraId="54539CC0" w14:textId="77777777" w:rsidTr="009A2100">
        <w:trPr>
          <w:trHeight w:val="300"/>
        </w:trPr>
        <w:tc>
          <w:tcPr>
            <w:tcW w:w="1038" w:type="dxa"/>
            <w:shd w:val="clear" w:color="auto" w:fill="auto"/>
            <w:noWrap/>
            <w:vAlign w:val="center"/>
          </w:tcPr>
          <w:p w14:paraId="3C09592B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  <w:t>2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4DAE8BC8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3C35443C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62877DB3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02EE15F2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vAlign w:val="center"/>
          </w:tcPr>
          <w:p w14:paraId="02CC9732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572F8023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  <w:tr w:rsidR="009A2100" w:rsidRPr="003676B8" w14:paraId="6C32DCA2" w14:textId="77777777" w:rsidTr="009A2100">
        <w:trPr>
          <w:trHeight w:val="300"/>
        </w:trPr>
        <w:tc>
          <w:tcPr>
            <w:tcW w:w="1038" w:type="dxa"/>
            <w:shd w:val="clear" w:color="auto" w:fill="auto"/>
            <w:noWrap/>
            <w:vAlign w:val="center"/>
          </w:tcPr>
          <w:p w14:paraId="26B14A04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  <w:t>3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7A71543D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68B9B1BA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36E4194B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67AB1B39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vAlign w:val="center"/>
          </w:tcPr>
          <w:p w14:paraId="2A4056C4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0F05CA69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  <w:tr w:rsidR="009A2100" w:rsidRPr="003676B8" w14:paraId="3C45E109" w14:textId="77777777" w:rsidTr="009A2100">
        <w:trPr>
          <w:trHeight w:val="300"/>
        </w:trPr>
        <w:tc>
          <w:tcPr>
            <w:tcW w:w="1038" w:type="dxa"/>
            <w:shd w:val="clear" w:color="auto" w:fill="auto"/>
            <w:noWrap/>
            <w:vAlign w:val="center"/>
          </w:tcPr>
          <w:p w14:paraId="4827ADC7" w14:textId="68409536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</w:pPr>
            <w:r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  <w:t>…</w:t>
            </w:r>
          </w:p>
        </w:tc>
        <w:tc>
          <w:tcPr>
            <w:tcW w:w="2029" w:type="dxa"/>
            <w:shd w:val="clear" w:color="auto" w:fill="auto"/>
            <w:noWrap/>
            <w:vAlign w:val="center"/>
          </w:tcPr>
          <w:p w14:paraId="354273C0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</w:tcPr>
          <w:p w14:paraId="515F5907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</w:tcPr>
          <w:p w14:paraId="51E737EF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</w:tcPr>
          <w:p w14:paraId="2E59B639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vAlign w:val="center"/>
          </w:tcPr>
          <w:p w14:paraId="42B07FD9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</w:tcPr>
          <w:p w14:paraId="235984BC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  <w:tr w:rsidR="009A2100" w:rsidRPr="003676B8" w14:paraId="643AFCB4" w14:textId="77777777" w:rsidTr="009A2100">
        <w:trPr>
          <w:trHeight w:val="300"/>
        </w:trPr>
        <w:tc>
          <w:tcPr>
            <w:tcW w:w="1038" w:type="dxa"/>
            <w:shd w:val="clear" w:color="auto" w:fill="D9D9D9" w:themeFill="background1" w:themeFillShade="D9"/>
            <w:noWrap/>
            <w:vAlign w:val="center"/>
            <w:hideMark/>
          </w:tcPr>
          <w:p w14:paraId="5FD6EDB6" w14:textId="64B03D88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color w:val="000000"/>
                <w:sz w:val="18"/>
                <w:szCs w:val="18"/>
                <w:lang w:val="it-IT"/>
              </w:rPr>
              <w:t>TOTALE</w:t>
            </w:r>
          </w:p>
        </w:tc>
        <w:tc>
          <w:tcPr>
            <w:tcW w:w="2029" w:type="dxa"/>
            <w:shd w:val="clear" w:color="auto" w:fill="D9D9D9" w:themeFill="background1" w:themeFillShade="D9"/>
            <w:noWrap/>
            <w:vAlign w:val="center"/>
            <w:hideMark/>
          </w:tcPr>
          <w:p w14:paraId="536A37FB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D9D9D9" w:themeFill="background1" w:themeFillShade="D9"/>
            <w:noWrap/>
            <w:vAlign w:val="center"/>
            <w:hideMark/>
          </w:tcPr>
          <w:p w14:paraId="2CF2825C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D9D9D9" w:themeFill="background1" w:themeFillShade="D9"/>
            <w:noWrap/>
            <w:vAlign w:val="center"/>
            <w:hideMark/>
          </w:tcPr>
          <w:p w14:paraId="6E7FC5A8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D9D9D9" w:themeFill="background1" w:themeFillShade="D9"/>
            <w:noWrap/>
            <w:vAlign w:val="center"/>
            <w:hideMark/>
          </w:tcPr>
          <w:p w14:paraId="36CEADC0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D9D9D9" w:themeFill="background1" w:themeFillShade="D9"/>
            <w:vAlign w:val="center"/>
          </w:tcPr>
          <w:p w14:paraId="31EC71FF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20FB500E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</w:tbl>
    <w:p w14:paraId="45FD7A81" w14:textId="77777777" w:rsidR="00A6450A" w:rsidRPr="003676B8" w:rsidRDefault="00A6450A" w:rsidP="00A6450A">
      <w:pPr>
        <w:spacing w:after="0" w:line="240" w:lineRule="auto"/>
        <w:rPr>
          <w:rFonts w:ascii="Arial" w:hAnsi="Arial" w:cs="Arial"/>
          <w:noProof/>
          <w:sz w:val="18"/>
          <w:szCs w:val="18"/>
          <w:u w:val="single"/>
        </w:rPr>
      </w:pPr>
    </w:p>
    <w:bookmarkEnd w:id="5"/>
    <w:p w14:paraId="3A720FC6" w14:textId="77777777" w:rsidR="00413D37" w:rsidRPr="003676B8" w:rsidRDefault="00413D37" w:rsidP="00413D37">
      <w:pPr>
        <w:rPr>
          <w:lang w:val="it-IT"/>
        </w:rPr>
      </w:pPr>
    </w:p>
    <w:p w14:paraId="791C845D" w14:textId="4E091C7E" w:rsidR="00C955CB" w:rsidRDefault="00C955CB">
      <w:pPr>
        <w:rPr>
          <w:rFonts w:cs="Arial"/>
          <w:sz w:val="18"/>
          <w:szCs w:val="18"/>
          <w:lang w:val="it-IT"/>
        </w:rPr>
      </w:pPr>
    </w:p>
    <w:p w14:paraId="0CEE84BF" w14:textId="77777777" w:rsidR="00566C53" w:rsidRDefault="00566C53">
      <w:pPr>
        <w:rPr>
          <w:rFonts w:asciiTheme="majorHAnsi" w:eastAsiaTheme="majorEastAsia" w:hAnsiTheme="majorHAnsi" w:cstheme="majorBidi"/>
          <w:noProof/>
          <w:color w:val="B01513" w:themeColor="accent1"/>
          <w:sz w:val="28"/>
          <w:szCs w:val="28"/>
          <w:lang w:val="it-IT"/>
        </w:rPr>
      </w:pPr>
      <w:r>
        <w:rPr>
          <w:noProof/>
          <w:lang w:val="it-IT"/>
        </w:rPr>
        <w:br w:type="page"/>
      </w:r>
    </w:p>
    <w:p w14:paraId="3C32F0A2" w14:textId="77777777" w:rsidR="00E627D8" w:rsidRDefault="00E627D8" w:rsidP="00C955CB">
      <w:pPr>
        <w:pStyle w:val="Titolo1"/>
        <w:spacing w:before="0" w:after="0"/>
        <w:rPr>
          <w:noProof/>
          <w:lang w:val="it-IT"/>
        </w:rPr>
        <w:sectPr w:rsidR="00E627D8" w:rsidSect="0091544A">
          <w:pgSz w:w="16839" w:h="11907" w:orient="landscape" w:code="9"/>
          <w:pgMar w:top="1418" w:right="1134" w:bottom="709" w:left="1134" w:header="851" w:footer="720" w:gutter="0"/>
          <w:cols w:space="720"/>
          <w:titlePg/>
          <w:docGrid w:linePitch="231"/>
        </w:sectPr>
      </w:pPr>
    </w:p>
    <w:p w14:paraId="560EE735" w14:textId="36B79745" w:rsidR="00C955CB" w:rsidRPr="00A25099" w:rsidRDefault="00C955CB" w:rsidP="00C955CB">
      <w:pPr>
        <w:pStyle w:val="Titolo1"/>
        <w:spacing w:before="0" w:after="0"/>
        <w:rPr>
          <w:noProof/>
          <w:lang w:val="it-IT"/>
        </w:rPr>
      </w:pPr>
      <w:r>
        <w:rPr>
          <w:noProof/>
          <w:lang w:val="it-IT"/>
        </w:rPr>
        <w:lastRenderedPageBreak/>
        <w:t>9</w:t>
      </w:r>
      <w:r w:rsidRPr="00A25099">
        <w:rPr>
          <w:noProof/>
          <w:lang w:val="it-IT"/>
        </w:rPr>
        <w:t>. Rappresentazione grafica del concept di progetto (facoltativ</w:t>
      </w:r>
      <w:r>
        <w:rPr>
          <w:noProof/>
          <w:lang w:val="it-IT"/>
        </w:rPr>
        <w:t>a</w:t>
      </w:r>
      <w:r w:rsidRPr="00A25099">
        <w:rPr>
          <w:noProof/>
          <w:lang w:val="it-IT"/>
        </w:rPr>
        <w:t>)</w:t>
      </w:r>
    </w:p>
    <w:p w14:paraId="14C8CD2C" w14:textId="491FC922" w:rsidR="00C955CB" w:rsidRPr="00A25099" w:rsidRDefault="00C955CB" w:rsidP="00C955CB">
      <w:pPr>
        <w:spacing w:after="0" w:line="240" w:lineRule="auto"/>
        <w:jc w:val="both"/>
        <w:rPr>
          <w:rFonts w:cs="Arial"/>
          <w:i/>
          <w:noProof/>
          <w:color w:val="B01513" w:themeColor="accent1"/>
          <w:sz w:val="18"/>
          <w:szCs w:val="18"/>
          <w:lang w:val="it-IT"/>
        </w:rPr>
      </w:pPr>
      <w:r w:rsidRPr="00A25099">
        <w:rPr>
          <w:rFonts w:cs="Arial"/>
          <w:i/>
          <w:noProof/>
          <w:color w:val="B01513" w:themeColor="accent1"/>
          <w:sz w:val="18"/>
          <w:szCs w:val="18"/>
          <w:lang w:val="it-IT"/>
        </w:rPr>
        <w:t xml:space="preserve">(su una </w:t>
      </w:r>
      <w:r w:rsidR="009B545C">
        <w:rPr>
          <w:rFonts w:cs="Arial"/>
          <w:i/>
          <w:noProof/>
          <w:color w:val="B01513" w:themeColor="accent1"/>
          <w:sz w:val="18"/>
          <w:szCs w:val="18"/>
          <w:lang w:val="it-IT"/>
        </w:rPr>
        <w:t xml:space="preserve">sola </w:t>
      </w:r>
      <w:r w:rsidRPr="00A25099">
        <w:rPr>
          <w:rFonts w:cs="Arial"/>
          <w:i/>
          <w:noProof/>
          <w:color w:val="B01513" w:themeColor="accent1"/>
          <w:sz w:val="18"/>
          <w:szCs w:val="18"/>
          <w:lang w:val="it-IT"/>
        </w:rPr>
        <w:t>pagina)</w:t>
      </w:r>
    </w:p>
    <w:p w14:paraId="7673E08E" w14:textId="77777777" w:rsidR="00C955CB" w:rsidRPr="00A25099" w:rsidRDefault="00C955CB" w:rsidP="00C955CB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567AA40A" w14:textId="77777777" w:rsidR="00C955CB" w:rsidRPr="00E55B96" w:rsidRDefault="00C955CB" w:rsidP="00C955CB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A25099">
        <w:rPr>
          <w:rFonts w:cs="Arial"/>
          <w:noProof/>
          <w:sz w:val="18"/>
          <w:szCs w:val="18"/>
          <w:lang w:val="it-IT"/>
        </w:rPr>
        <w:t>Riportare una rappresentazione grafico-sintetica della proposta di progetto.</w:t>
      </w:r>
    </w:p>
    <w:p w14:paraId="76F78C00" w14:textId="22E5857F" w:rsidR="00541C53" w:rsidRDefault="00541C53" w:rsidP="00413D37">
      <w:pPr>
        <w:spacing w:after="0" w:line="240" w:lineRule="auto"/>
        <w:ind w:left="567"/>
        <w:rPr>
          <w:rFonts w:cs="Arial"/>
          <w:sz w:val="18"/>
          <w:szCs w:val="18"/>
          <w:lang w:val="it-IT"/>
        </w:rPr>
      </w:pPr>
    </w:p>
    <w:p w14:paraId="5A3F2856" w14:textId="43FB44DB" w:rsidR="00C955CB" w:rsidRDefault="00C955CB" w:rsidP="00413D37">
      <w:pPr>
        <w:spacing w:after="0" w:line="240" w:lineRule="auto"/>
        <w:ind w:left="567"/>
        <w:rPr>
          <w:rFonts w:cs="Arial"/>
          <w:sz w:val="18"/>
          <w:szCs w:val="18"/>
          <w:lang w:val="it-IT"/>
        </w:rPr>
      </w:pPr>
    </w:p>
    <w:p w14:paraId="198D68B1" w14:textId="0DC83907" w:rsidR="00C955CB" w:rsidRDefault="00C955CB" w:rsidP="00413D37">
      <w:pPr>
        <w:spacing w:after="0" w:line="240" w:lineRule="auto"/>
        <w:ind w:left="567"/>
        <w:rPr>
          <w:rFonts w:cs="Arial"/>
          <w:sz w:val="18"/>
          <w:szCs w:val="18"/>
          <w:lang w:val="it-IT"/>
        </w:rPr>
      </w:pPr>
    </w:p>
    <w:p w14:paraId="554085CD" w14:textId="2759F585" w:rsidR="00E627D8" w:rsidRDefault="00E627D8" w:rsidP="00413D37">
      <w:pPr>
        <w:spacing w:after="0" w:line="240" w:lineRule="auto"/>
        <w:ind w:left="567"/>
        <w:rPr>
          <w:rFonts w:cs="Arial"/>
          <w:sz w:val="18"/>
          <w:szCs w:val="18"/>
          <w:lang w:val="it-IT"/>
        </w:rPr>
      </w:pPr>
    </w:p>
    <w:p w14:paraId="412CC64F" w14:textId="6DC09A1D" w:rsidR="00E627D8" w:rsidRDefault="00E627D8" w:rsidP="00413D37">
      <w:pPr>
        <w:spacing w:after="0" w:line="240" w:lineRule="auto"/>
        <w:ind w:left="567"/>
        <w:rPr>
          <w:rFonts w:cs="Arial"/>
          <w:sz w:val="18"/>
          <w:szCs w:val="18"/>
          <w:lang w:val="it-IT"/>
        </w:rPr>
      </w:pPr>
    </w:p>
    <w:p w14:paraId="10E54D70" w14:textId="47D881C0" w:rsidR="00E627D8" w:rsidRDefault="00E627D8" w:rsidP="00413D37">
      <w:pPr>
        <w:spacing w:after="0" w:line="240" w:lineRule="auto"/>
        <w:ind w:left="567"/>
        <w:rPr>
          <w:rFonts w:cs="Arial"/>
          <w:sz w:val="18"/>
          <w:szCs w:val="18"/>
          <w:lang w:val="it-IT"/>
        </w:rPr>
      </w:pPr>
    </w:p>
    <w:p w14:paraId="3B753731" w14:textId="5511CA60" w:rsidR="007A5D88" w:rsidRPr="00A25099" w:rsidRDefault="007A5D88" w:rsidP="007A5D88">
      <w:pPr>
        <w:pStyle w:val="Titolo1"/>
        <w:spacing w:before="0" w:after="0"/>
        <w:rPr>
          <w:noProof/>
          <w:lang w:val="it-IT"/>
        </w:rPr>
      </w:pPr>
      <w:bookmarkStart w:id="6" w:name="_Hlk167979805"/>
      <w:r>
        <w:rPr>
          <w:noProof/>
          <w:lang w:val="it-IT"/>
        </w:rPr>
        <w:t>10</w:t>
      </w:r>
      <w:r w:rsidRPr="00A25099">
        <w:rPr>
          <w:noProof/>
          <w:lang w:val="it-IT"/>
        </w:rPr>
        <w:t xml:space="preserve">. </w:t>
      </w:r>
      <w:r>
        <w:rPr>
          <w:noProof/>
          <w:lang w:val="it-IT"/>
        </w:rPr>
        <w:t xml:space="preserve">Bibliografia </w:t>
      </w:r>
      <w:r w:rsidRPr="00A25099">
        <w:rPr>
          <w:noProof/>
          <w:lang w:val="it-IT"/>
        </w:rPr>
        <w:t>(facoltativ</w:t>
      </w:r>
      <w:r>
        <w:rPr>
          <w:noProof/>
          <w:lang w:val="it-IT"/>
        </w:rPr>
        <w:t>a</w:t>
      </w:r>
      <w:r w:rsidRPr="00A25099">
        <w:rPr>
          <w:noProof/>
          <w:lang w:val="it-IT"/>
        </w:rPr>
        <w:t>)</w:t>
      </w:r>
    </w:p>
    <w:p w14:paraId="1AD32466" w14:textId="77777777" w:rsidR="007A5D88" w:rsidRPr="00A25099" w:rsidRDefault="007A5D88" w:rsidP="007A5D88">
      <w:pPr>
        <w:spacing w:after="0" w:line="240" w:lineRule="auto"/>
        <w:jc w:val="both"/>
        <w:rPr>
          <w:rFonts w:cs="Arial"/>
          <w:i/>
          <w:noProof/>
          <w:color w:val="B01513" w:themeColor="accent1"/>
          <w:sz w:val="18"/>
          <w:szCs w:val="18"/>
          <w:lang w:val="it-IT"/>
        </w:rPr>
      </w:pPr>
      <w:r w:rsidRPr="00A25099">
        <w:rPr>
          <w:rFonts w:cs="Arial"/>
          <w:i/>
          <w:noProof/>
          <w:color w:val="B01513" w:themeColor="accent1"/>
          <w:sz w:val="18"/>
          <w:szCs w:val="18"/>
          <w:lang w:val="it-IT"/>
        </w:rPr>
        <w:t xml:space="preserve">(su una </w:t>
      </w:r>
      <w:r>
        <w:rPr>
          <w:rFonts w:cs="Arial"/>
          <w:i/>
          <w:noProof/>
          <w:color w:val="B01513" w:themeColor="accent1"/>
          <w:sz w:val="18"/>
          <w:szCs w:val="18"/>
          <w:lang w:val="it-IT"/>
        </w:rPr>
        <w:t xml:space="preserve">sola </w:t>
      </w:r>
      <w:r w:rsidRPr="00A25099">
        <w:rPr>
          <w:rFonts w:cs="Arial"/>
          <w:i/>
          <w:noProof/>
          <w:color w:val="B01513" w:themeColor="accent1"/>
          <w:sz w:val="18"/>
          <w:szCs w:val="18"/>
          <w:lang w:val="it-IT"/>
        </w:rPr>
        <w:t>pagina)</w:t>
      </w:r>
    </w:p>
    <w:bookmarkEnd w:id="6"/>
    <w:p w14:paraId="31282F7A" w14:textId="77777777" w:rsidR="007A5D88" w:rsidRPr="00A25099" w:rsidRDefault="007A5D88" w:rsidP="007A5D88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6DB22DAA" w14:textId="268D9E7E" w:rsidR="007A5D88" w:rsidRPr="00E55B96" w:rsidRDefault="007A5D88" w:rsidP="007A5D88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57F68834" w14:textId="27D40A7C" w:rsidR="00E627D8" w:rsidRDefault="00E627D8" w:rsidP="00413D37">
      <w:pPr>
        <w:spacing w:after="0" w:line="240" w:lineRule="auto"/>
        <w:ind w:left="567"/>
        <w:rPr>
          <w:rFonts w:cs="Arial"/>
          <w:sz w:val="18"/>
          <w:szCs w:val="18"/>
          <w:lang w:val="it-IT"/>
        </w:rPr>
      </w:pPr>
    </w:p>
    <w:p w14:paraId="0CA2F77D" w14:textId="62FD31FA" w:rsidR="00E627D8" w:rsidRDefault="00E627D8" w:rsidP="00413D37">
      <w:pPr>
        <w:spacing w:after="0" w:line="240" w:lineRule="auto"/>
        <w:ind w:left="567"/>
        <w:rPr>
          <w:rFonts w:cs="Arial"/>
          <w:sz w:val="18"/>
          <w:szCs w:val="18"/>
          <w:lang w:val="it-IT"/>
        </w:rPr>
      </w:pPr>
    </w:p>
    <w:p w14:paraId="26732D2C" w14:textId="2B98B34C" w:rsidR="00E627D8" w:rsidRDefault="00E627D8" w:rsidP="00413D37">
      <w:pPr>
        <w:spacing w:after="0" w:line="240" w:lineRule="auto"/>
        <w:ind w:left="567"/>
        <w:rPr>
          <w:rFonts w:cs="Arial"/>
          <w:sz w:val="18"/>
          <w:szCs w:val="18"/>
          <w:lang w:val="it-IT"/>
        </w:rPr>
      </w:pPr>
    </w:p>
    <w:p w14:paraId="7E2F4C5B" w14:textId="77913D3C" w:rsidR="00C955CB" w:rsidRDefault="00C955CB" w:rsidP="00413D37">
      <w:pPr>
        <w:spacing w:after="0" w:line="240" w:lineRule="auto"/>
        <w:ind w:left="567"/>
        <w:rPr>
          <w:rFonts w:cs="Arial"/>
          <w:sz w:val="18"/>
          <w:szCs w:val="18"/>
          <w:lang w:val="it-IT"/>
        </w:rPr>
      </w:pPr>
    </w:p>
    <w:p w14:paraId="19E72282" w14:textId="53238481" w:rsidR="00C955CB" w:rsidRDefault="00C955CB" w:rsidP="00413D37">
      <w:pPr>
        <w:spacing w:after="0" w:line="240" w:lineRule="auto"/>
        <w:ind w:left="567"/>
        <w:rPr>
          <w:rFonts w:cs="Arial"/>
          <w:sz w:val="18"/>
          <w:szCs w:val="18"/>
          <w:lang w:val="it-IT"/>
        </w:rPr>
      </w:pPr>
    </w:p>
    <w:p w14:paraId="73C176F6" w14:textId="77777777" w:rsidR="00C955CB" w:rsidRPr="00C955CB" w:rsidRDefault="00C955CB" w:rsidP="00C955CB">
      <w:pPr>
        <w:pStyle w:val="Titolo1"/>
        <w:spacing w:before="0" w:after="0"/>
        <w:rPr>
          <w:lang w:val="it-IT"/>
        </w:rPr>
      </w:pPr>
      <w:r w:rsidRPr="00C955CB">
        <w:rPr>
          <w:lang w:val="it-IT"/>
        </w:rPr>
        <w:t>Checklist</w:t>
      </w:r>
    </w:p>
    <w:p w14:paraId="5FFDC0E4" w14:textId="5B935B2D" w:rsidR="00C955CB" w:rsidRPr="003676B8" w:rsidRDefault="00C955CB" w:rsidP="00C955CB">
      <w:pPr>
        <w:spacing w:after="0" w:line="240" w:lineRule="auto"/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br/>
        <w:t xml:space="preserve">Si ricorda di allegare alla </w:t>
      </w:r>
      <w:r w:rsidR="00445B86">
        <w:rPr>
          <w:sz w:val="18"/>
          <w:szCs w:val="18"/>
          <w:lang w:val="it-IT"/>
        </w:rPr>
        <w:t>proposta</w:t>
      </w:r>
      <w:r w:rsidRPr="003676B8">
        <w:rPr>
          <w:sz w:val="18"/>
          <w:szCs w:val="18"/>
          <w:lang w:val="it-IT"/>
        </w:rPr>
        <w:t xml:space="preserve"> i seguenti documenti:</w:t>
      </w:r>
      <w:r w:rsidRPr="003676B8">
        <w:rPr>
          <w:sz w:val="18"/>
          <w:szCs w:val="18"/>
          <w:lang w:val="it-IT"/>
        </w:rPr>
        <w:br/>
      </w:r>
    </w:p>
    <w:p w14:paraId="24DDCF9C" w14:textId="3249F6D8" w:rsidR="00C955CB" w:rsidRPr="003676B8" w:rsidRDefault="00C955CB" w:rsidP="00C955CB">
      <w:pPr>
        <w:spacing w:after="0" w:line="240" w:lineRule="auto"/>
        <w:ind w:left="567"/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 xml:space="preserve">□ Budget Dettagliato – file Excel “Polisocial </w:t>
      </w:r>
      <w:r>
        <w:rPr>
          <w:sz w:val="18"/>
          <w:szCs w:val="18"/>
          <w:lang w:val="it-IT"/>
        </w:rPr>
        <w:t>Award 202</w:t>
      </w:r>
      <w:r w:rsidR="00EF580C">
        <w:rPr>
          <w:sz w:val="18"/>
          <w:szCs w:val="18"/>
          <w:lang w:val="it-IT"/>
        </w:rPr>
        <w:t>4</w:t>
      </w:r>
      <w:r w:rsidRPr="003676B8">
        <w:rPr>
          <w:sz w:val="18"/>
          <w:szCs w:val="18"/>
          <w:lang w:val="it-IT"/>
        </w:rPr>
        <w:t>_Budget Dettagliato.xls”</w:t>
      </w:r>
      <w:r w:rsidRPr="003676B8">
        <w:rPr>
          <w:sz w:val="18"/>
          <w:szCs w:val="18"/>
          <w:lang w:val="it-IT"/>
        </w:rPr>
        <w:br/>
      </w:r>
    </w:p>
    <w:p w14:paraId="6C7252E9" w14:textId="77777777" w:rsidR="00C955CB" w:rsidRPr="003676B8" w:rsidRDefault="00C955CB" w:rsidP="00C955CB">
      <w:pPr>
        <w:spacing w:after="0" w:line="240" w:lineRule="auto"/>
        <w:ind w:left="567"/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 xml:space="preserve">□ Lettere di </w:t>
      </w:r>
      <w:r>
        <w:rPr>
          <w:sz w:val="18"/>
          <w:szCs w:val="18"/>
          <w:lang w:val="it-IT"/>
        </w:rPr>
        <w:t>endorsement</w:t>
      </w:r>
      <w:r w:rsidRPr="003676B8">
        <w:rPr>
          <w:sz w:val="18"/>
          <w:szCs w:val="18"/>
          <w:lang w:val="it-IT"/>
        </w:rPr>
        <w:t xml:space="preserve"> a firma di partner esterni e di sponsor, se presenti</w:t>
      </w:r>
    </w:p>
    <w:p w14:paraId="031C67A9" w14:textId="10F08201" w:rsidR="00C955CB" w:rsidRPr="003A0C3A" w:rsidRDefault="00C955CB" w:rsidP="00E627D8">
      <w:pPr>
        <w:spacing w:after="0" w:line="240" w:lineRule="auto"/>
        <w:ind w:left="567"/>
        <w:rPr>
          <w:rFonts w:cs="Arial"/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br/>
        <w:t>□ Eventuali d</w:t>
      </w:r>
      <w:r w:rsidRPr="003676B8">
        <w:rPr>
          <w:rFonts w:cs="Arial"/>
          <w:sz w:val="18"/>
          <w:szCs w:val="18"/>
          <w:lang w:val="it-IT"/>
        </w:rPr>
        <w:t>ichiarazioni di enti pubblici, privati e del terzo settore attestanti il loro interesse per l’idea progettuale e per i suoi potenziali sviluppi</w:t>
      </w:r>
    </w:p>
    <w:sectPr w:rsidR="00C955CB" w:rsidRPr="003A0C3A" w:rsidSect="00E627D8">
      <w:pgSz w:w="11907" w:h="16839" w:code="9"/>
      <w:pgMar w:top="1134" w:right="709" w:bottom="1134" w:left="1418" w:header="851" w:footer="720" w:gutter="0"/>
      <w:cols w:space="720"/>
      <w:titlePg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7990E" w14:textId="77777777" w:rsidR="00932366" w:rsidRDefault="00932366" w:rsidP="008B0AA8">
      <w:pPr>
        <w:spacing w:after="0" w:line="240" w:lineRule="auto"/>
      </w:pPr>
      <w:r>
        <w:separator/>
      </w:r>
    </w:p>
  </w:endnote>
  <w:endnote w:type="continuationSeparator" w:id="0">
    <w:p w14:paraId="2605B4A2" w14:textId="77777777" w:rsidR="00932366" w:rsidRDefault="00932366" w:rsidP="008B0AA8">
      <w:pPr>
        <w:spacing w:after="0" w:line="240" w:lineRule="auto"/>
      </w:pPr>
      <w:r>
        <w:continuationSeparator/>
      </w:r>
    </w:p>
  </w:endnote>
  <w:endnote w:type="continuationNotice" w:id="1">
    <w:p w14:paraId="516169EB" w14:textId="77777777" w:rsidR="00932366" w:rsidRDefault="009323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2726484"/>
      <w:docPartObj>
        <w:docPartGallery w:val="Page Numbers (Bottom of Page)"/>
        <w:docPartUnique/>
      </w:docPartObj>
    </w:sdtPr>
    <w:sdtEndPr/>
    <w:sdtContent>
      <w:p w14:paraId="3E1AA618" w14:textId="77777777" w:rsidR="00B85511" w:rsidRDefault="00B85511">
        <w:pPr>
          <w:pStyle w:val="Pidipagina"/>
        </w:pPr>
        <w:r>
          <w:rPr>
            <w:noProof/>
            <w:color w:val="2B579A"/>
            <w:shd w:val="clear" w:color="auto" w:fill="E6E6E6"/>
            <w:lang w:val="en-GB" w:eastAsia="en-GB"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524A6F68" wp14:editId="0CA0D08F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219075"/>
                  <wp:effectExtent l="0" t="0" r="19050" b="9525"/>
                  <wp:wrapNone/>
                  <wp:docPr id="1" name="Grupp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219075"/>
                            <a:chOff x="0" y="14970"/>
                            <a:chExt cx="12255" cy="345"/>
                          </a:xfrm>
                        </wpg:grpSpPr>
                        <wps:wsp>
                          <wps:cNvPr id="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5027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6DC762" w14:textId="1F9C42CF" w:rsidR="00B85511" w:rsidRPr="00B30D4C" w:rsidRDefault="00B85511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20"/>
                                  </w:rPr>
                                </w:pPr>
                                <w:r w:rsidRPr="00B30D4C">
                                  <w:rPr>
                                    <w:color w:val="808080" w:themeColor="background1" w:themeShade="80"/>
                                    <w:sz w:val="20"/>
                                    <w:shd w:val="clear" w:color="auto" w:fill="E6E6E6"/>
                                  </w:rPr>
                                  <w:fldChar w:fldCharType="begin"/>
                                </w:r>
                                <w:r w:rsidRPr="00B30D4C">
                                  <w:rPr>
                                    <w:color w:val="808080" w:themeColor="background1" w:themeShade="80"/>
                                    <w:sz w:val="20"/>
                                  </w:rPr>
                                  <w:instrText>PAGE    \* MERGEFORMAT</w:instrText>
                                </w:r>
                                <w:r w:rsidRPr="00B30D4C">
                                  <w:rPr>
                                    <w:color w:val="808080" w:themeColor="background1" w:themeShade="80"/>
                                    <w:sz w:val="20"/>
                                    <w:shd w:val="clear" w:color="auto" w:fill="E6E6E6"/>
                                  </w:rPr>
                                  <w:fldChar w:fldCharType="separate"/>
                                </w:r>
                                <w:r w:rsidR="00BA263F" w:rsidRPr="00BA263F">
                                  <w:rPr>
                                    <w:noProof/>
                                    <w:color w:val="808080" w:themeColor="background1" w:themeShade="80"/>
                                    <w:sz w:val="20"/>
                                    <w:lang w:val="it-IT"/>
                                  </w:rPr>
                                  <w:t>4</w:t>
                                </w:r>
                                <w:r w:rsidRPr="00B30D4C">
                                  <w:rPr>
                                    <w:color w:val="808080" w:themeColor="background1" w:themeShade="80"/>
                                    <w:sz w:val="20"/>
                                    <w:shd w:val="clear" w:color="auto" w:fill="E6E6E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24A6F68" id="Gruppo 1" o:spid="_x0000_s1026" style="position:absolute;margin-left:0;margin-top:0;width:610.5pt;height:17.25pt;z-index:251658240;mso-width-percent:1000;mso-position-horizontal:center;mso-position-horizontal-relative:page;mso-position-vertical:center;mso-position-vertical-relative:bottom-margin-area;mso-width-percent:1000" coordorigin=",14970" coordsize="12255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5027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  <v:textbox inset="0,0,0,0">
                      <w:txbxContent>
                        <w:p w14:paraId="106DC762" w14:textId="1F9C42CF" w:rsidR="00B85511" w:rsidRPr="00B30D4C" w:rsidRDefault="00B85511">
                          <w:pPr>
                            <w:jc w:val="center"/>
                            <w:rPr>
                              <w:color w:val="808080" w:themeColor="background1" w:themeShade="80"/>
                              <w:sz w:val="20"/>
                            </w:rPr>
                          </w:pPr>
                          <w:r w:rsidRPr="00B30D4C">
                            <w:rPr>
                              <w:color w:val="808080" w:themeColor="background1" w:themeShade="80"/>
                              <w:sz w:val="20"/>
                              <w:shd w:val="clear" w:color="auto" w:fill="E6E6E6"/>
                            </w:rPr>
                            <w:fldChar w:fldCharType="begin"/>
                          </w:r>
                          <w:r w:rsidRPr="00B30D4C">
                            <w:rPr>
                              <w:color w:val="808080" w:themeColor="background1" w:themeShade="80"/>
                              <w:sz w:val="20"/>
                            </w:rPr>
                            <w:instrText>PAGE    \* MERGEFORMAT</w:instrText>
                          </w:r>
                          <w:r w:rsidRPr="00B30D4C">
                            <w:rPr>
                              <w:color w:val="808080" w:themeColor="background1" w:themeShade="80"/>
                              <w:sz w:val="20"/>
                              <w:shd w:val="clear" w:color="auto" w:fill="E6E6E6"/>
                            </w:rPr>
                            <w:fldChar w:fldCharType="separate"/>
                          </w:r>
                          <w:r w:rsidR="00BA263F" w:rsidRPr="00BA263F">
                            <w:rPr>
                              <w:noProof/>
                              <w:color w:val="808080" w:themeColor="background1" w:themeShade="80"/>
                              <w:sz w:val="20"/>
                              <w:lang w:val="it-IT"/>
                            </w:rPr>
                            <w:t>4</w:t>
                          </w:r>
                          <w:r w:rsidRPr="00B30D4C">
                            <w:rPr>
                              <w:color w:val="808080" w:themeColor="background1" w:themeShade="80"/>
                              <w:sz w:val="20"/>
                              <w:shd w:val="clear" w:color="auto" w:fill="E6E6E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LMwwAAANo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whN8r8QbIzQ8AAAD//wMAUEsBAi0AFAAGAAgAAAAhANvh9svuAAAAhQEAABMAAAAAAAAAAAAA&#10;AAAAAAAAAFtDb250ZW50X1R5cGVzXS54bWxQSwECLQAUAAYACAAAACEAWvQsW78AAAAVAQAACwAA&#10;AAAAAAAAAAAAAAAfAQAAX3JlbHMvLnJlbHNQSwECLQAUAAYACAAAACEAJkpCzMMAAADa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" adj="20904" strokecolor="#7f7f7f [161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959EE" w14:textId="53521A73" w:rsidR="00501BD0" w:rsidRDefault="00501BD0">
    <w:pPr>
      <w:pStyle w:val="Pidipagina"/>
    </w:pPr>
    <w:r>
      <w:rPr>
        <w:noProof/>
        <w:color w:val="2B579A"/>
        <w:shd w:val="clear" w:color="auto" w:fill="E6E6E6"/>
        <w:lang w:val="en-GB" w:eastAsia="en-GB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0FCD818D" wp14:editId="59EFB48B">
              <wp:simplePos x="0" y="0"/>
              <wp:positionH relativeFrom="page">
                <wp:posOffset>152400</wp:posOffset>
              </wp:positionH>
              <wp:positionV relativeFrom="bottomMargin">
                <wp:posOffset>398145</wp:posOffset>
              </wp:positionV>
              <wp:extent cx="7753350" cy="219075"/>
              <wp:effectExtent l="0" t="0" r="19050" b="9525"/>
              <wp:wrapNone/>
              <wp:docPr id="15" name="Grupp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53350" cy="219075"/>
                        <a:chOff x="0" y="14970"/>
                        <a:chExt cx="12255" cy="345"/>
                      </a:xfrm>
                    </wpg:grpSpPr>
                    <wps:wsp>
                      <wps:cNvPr id="16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803" y="15027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052A8" w14:textId="77777777" w:rsidR="00501BD0" w:rsidRPr="00B30D4C" w:rsidRDefault="00501BD0" w:rsidP="00501BD0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</w:rPr>
                            </w:pPr>
                            <w:r w:rsidRPr="00B30D4C">
                              <w:rPr>
                                <w:color w:val="808080" w:themeColor="background1" w:themeShade="80"/>
                                <w:sz w:val="20"/>
                                <w:shd w:val="clear" w:color="auto" w:fill="E6E6E6"/>
                              </w:rPr>
                              <w:fldChar w:fldCharType="begin"/>
                            </w:r>
                            <w:r w:rsidRPr="00B30D4C">
                              <w:rPr>
                                <w:color w:val="808080" w:themeColor="background1" w:themeShade="80"/>
                                <w:sz w:val="20"/>
                              </w:rPr>
                              <w:instrText>PAGE    \* MERGEFORMAT</w:instrText>
                            </w:r>
                            <w:r w:rsidRPr="00B30D4C">
                              <w:rPr>
                                <w:color w:val="808080" w:themeColor="background1" w:themeShade="80"/>
                                <w:sz w:val="20"/>
                                <w:shd w:val="clear" w:color="auto" w:fill="E6E6E6"/>
                              </w:rPr>
                              <w:fldChar w:fldCharType="separate"/>
                            </w:r>
                            <w:r w:rsidR="00BA263F" w:rsidRPr="00BA263F">
                              <w:rPr>
                                <w:noProof/>
                                <w:color w:val="808080" w:themeColor="background1" w:themeShade="80"/>
                                <w:sz w:val="20"/>
                                <w:lang w:val="it-IT"/>
                              </w:rPr>
                              <w:t>6</w:t>
                            </w:r>
                            <w:r w:rsidRPr="00B30D4C">
                              <w:rPr>
                                <w:color w:val="808080" w:themeColor="background1" w:themeShade="80"/>
                                <w:sz w:val="20"/>
                                <w:shd w:val="clear" w:color="auto" w:fill="E6E6E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12" name="Group 31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18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CD818D" id="Gruppo 15" o:spid="_x0000_s1031" style="position:absolute;margin-left:12pt;margin-top:31.35pt;width:610.5pt;height:17.25pt;z-index:251658245;mso-width-percent:1000;mso-position-horizontal-relative:page;mso-position-vertical-relative:bottom-margin-area;mso-width-percent:1000" coordorigin=",14970" coordsize="12255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2" type="#_x0000_t202" style="position:absolute;left:10803;top:15027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419052A8" w14:textId="77777777" w:rsidR="00501BD0" w:rsidRPr="00B30D4C" w:rsidRDefault="00501BD0" w:rsidP="00501BD0">
                      <w:pPr>
                        <w:jc w:val="center"/>
                        <w:rPr>
                          <w:color w:val="808080" w:themeColor="background1" w:themeShade="80"/>
                          <w:sz w:val="20"/>
                        </w:rPr>
                      </w:pPr>
                      <w:r w:rsidRPr="00B30D4C">
                        <w:rPr>
                          <w:color w:val="808080" w:themeColor="background1" w:themeShade="80"/>
                          <w:sz w:val="20"/>
                          <w:shd w:val="clear" w:color="auto" w:fill="E6E6E6"/>
                        </w:rPr>
                        <w:fldChar w:fldCharType="begin"/>
                      </w:r>
                      <w:r w:rsidRPr="00B30D4C">
                        <w:rPr>
                          <w:color w:val="808080" w:themeColor="background1" w:themeShade="80"/>
                          <w:sz w:val="20"/>
                        </w:rPr>
                        <w:instrText>PAGE    \* MERGEFORMAT</w:instrText>
                      </w:r>
                      <w:r w:rsidRPr="00B30D4C">
                        <w:rPr>
                          <w:color w:val="808080" w:themeColor="background1" w:themeShade="80"/>
                          <w:sz w:val="20"/>
                          <w:shd w:val="clear" w:color="auto" w:fill="E6E6E6"/>
                        </w:rPr>
                        <w:fldChar w:fldCharType="separate"/>
                      </w:r>
                      <w:r w:rsidR="00BA263F" w:rsidRPr="00BA263F">
                        <w:rPr>
                          <w:noProof/>
                          <w:color w:val="808080" w:themeColor="background1" w:themeShade="80"/>
                          <w:sz w:val="20"/>
                          <w:lang w:val="it-IT"/>
                        </w:rPr>
                        <w:t>6</w:t>
                      </w:r>
                      <w:r w:rsidRPr="00B30D4C">
                        <w:rPr>
                          <w:color w:val="808080" w:themeColor="background1" w:themeShade="80"/>
                          <w:sz w:val="20"/>
                          <w:shd w:val="clear" w:color="auto" w:fill="E6E6E6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33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34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" strokecolor="#a5a5a5"/>
                <v:shape id="AutoShape 28" o:spid="_x0000_s1035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" adj="20904" strokecolor="#7f7f7f [1612]"/>
              </v:group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C96D1" w14:textId="77777777" w:rsidR="00932366" w:rsidRDefault="00932366" w:rsidP="008B0AA8">
      <w:pPr>
        <w:spacing w:after="0" w:line="240" w:lineRule="auto"/>
      </w:pPr>
      <w:r>
        <w:separator/>
      </w:r>
    </w:p>
  </w:footnote>
  <w:footnote w:type="continuationSeparator" w:id="0">
    <w:p w14:paraId="460BA02A" w14:textId="77777777" w:rsidR="00932366" w:rsidRDefault="00932366" w:rsidP="008B0AA8">
      <w:pPr>
        <w:spacing w:after="0" w:line="240" w:lineRule="auto"/>
      </w:pPr>
      <w:r>
        <w:continuationSeparator/>
      </w:r>
    </w:p>
  </w:footnote>
  <w:footnote w:type="continuationNotice" w:id="1">
    <w:p w14:paraId="3D6D3A20" w14:textId="77777777" w:rsidR="00932366" w:rsidRDefault="0093236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D75FE" w14:textId="77777777" w:rsidR="00E772F0" w:rsidRDefault="00E772F0" w:rsidP="00E772F0">
    <w:pPr>
      <w:rPr>
        <w:sz w:val="18"/>
        <w:szCs w:val="18"/>
        <w:lang w:val="it-IT"/>
      </w:rPr>
    </w:pPr>
  </w:p>
  <w:p w14:paraId="7FC46ABC" w14:textId="481DAFE9" w:rsidR="00E772F0" w:rsidRPr="00847878" w:rsidRDefault="00E772F0" w:rsidP="00E772F0">
    <w:pPr>
      <w:rPr>
        <w:sz w:val="18"/>
        <w:szCs w:val="18"/>
        <w:lang w:val="it-IT"/>
      </w:rPr>
    </w:pPr>
    <w:r w:rsidRPr="00D46649">
      <w:rPr>
        <w:noProof/>
        <w:color w:val="2B579A"/>
        <w:shd w:val="clear" w:color="auto" w:fill="E6E6E6"/>
        <w:lang w:val="en-GB" w:eastAsia="en-GB"/>
      </w:rPr>
      <w:drawing>
        <wp:anchor distT="0" distB="0" distL="114300" distR="114300" simplePos="0" relativeHeight="251658241" behindDoc="1" locked="0" layoutInCell="1" allowOverlap="1" wp14:anchorId="2D3FA9DB" wp14:editId="7E63FE43">
          <wp:simplePos x="0" y="0"/>
          <wp:positionH relativeFrom="margin">
            <wp:posOffset>4246880</wp:posOffset>
          </wp:positionH>
          <wp:positionV relativeFrom="paragraph">
            <wp:posOffset>-400685</wp:posOffset>
          </wp:positionV>
          <wp:extent cx="1886585" cy="753745"/>
          <wp:effectExtent l="0" t="0" r="0" b="8255"/>
          <wp:wrapTight wrapText="bothSides">
            <wp:wrapPolygon edited="0">
              <wp:start x="0" y="0"/>
              <wp:lineTo x="0" y="21291"/>
              <wp:lineTo x="21375" y="21291"/>
              <wp:lineTo x="21375" y="0"/>
              <wp:lineTo x="0" y="0"/>
            </wp:wrapPolygon>
          </wp:wrapTight>
          <wp:docPr id="35" name="Immagin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6649">
      <w:rPr>
        <w:noProof/>
        <w:color w:val="2B579A"/>
        <w:shd w:val="clear" w:color="auto" w:fill="E6E6E6"/>
        <w:lang w:val="en-GB" w:eastAsia="en-GB"/>
      </w:rPr>
      <w:drawing>
        <wp:anchor distT="0" distB="0" distL="114300" distR="114300" simplePos="0" relativeHeight="251658242" behindDoc="1" locked="0" layoutInCell="1" allowOverlap="1" wp14:anchorId="5D1E4A06" wp14:editId="6E0AA16B">
          <wp:simplePos x="0" y="0"/>
          <wp:positionH relativeFrom="margin">
            <wp:posOffset>4246880</wp:posOffset>
          </wp:positionH>
          <wp:positionV relativeFrom="paragraph">
            <wp:posOffset>-400685</wp:posOffset>
          </wp:positionV>
          <wp:extent cx="1886585" cy="753745"/>
          <wp:effectExtent l="0" t="0" r="0" b="8255"/>
          <wp:wrapTight wrapText="bothSides">
            <wp:wrapPolygon edited="0">
              <wp:start x="0" y="0"/>
              <wp:lineTo x="0" y="21291"/>
              <wp:lineTo x="21375" y="21291"/>
              <wp:lineTo x="21375" y="0"/>
              <wp:lineTo x="0" y="0"/>
            </wp:wrapPolygon>
          </wp:wrapTight>
          <wp:docPr id="36" name="Immagin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878">
      <w:rPr>
        <w:sz w:val="18"/>
        <w:szCs w:val="18"/>
        <w:lang w:val="it-IT"/>
      </w:rPr>
      <w:t>Polisocial Award 20</w:t>
    </w:r>
    <w:r w:rsidR="000F222C">
      <w:rPr>
        <w:sz w:val="18"/>
        <w:szCs w:val="18"/>
        <w:lang w:val="it-IT"/>
      </w:rPr>
      <w:t>2</w:t>
    </w:r>
    <w:r w:rsidR="00EF580C">
      <w:rPr>
        <w:sz w:val="18"/>
        <w:szCs w:val="18"/>
        <w:lang w:val="it-IT"/>
      </w:rPr>
      <w:t>4</w:t>
    </w:r>
    <w:r>
      <w:rPr>
        <w:sz w:val="18"/>
        <w:szCs w:val="18"/>
        <w:lang w:val="it-IT"/>
      </w:rPr>
      <w:t xml:space="preserve"> | </w:t>
    </w:r>
    <w:r w:rsidR="00445B86">
      <w:rPr>
        <w:sz w:val="18"/>
        <w:szCs w:val="18"/>
        <w:lang w:val="it-IT"/>
      </w:rPr>
      <w:t>Modulo di candidatura</w:t>
    </w:r>
    <w:r w:rsidR="00B3244D">
      <w:rPr>
        <w:sz w:val="18"/>
        <w:szCs w:val="18"/>
        <w:lang w:val="it-IT"/>
      </w:rPr>
      <w:t xml:space="preserve"> B</w:t>
    </w:r>
  </w:p>
  <w:p w14:paraId="3B44D5C9" w14:textId="36D221BC" w:rsidR="004C0619" w:rsidRDefault="000F222C" w:rsidP="000F222C">
    <w:pPr>
      <w:pStyle w:val="Intestazione"/>
      <w:tabs>
        <w:tab w:val="clear" w:pos="4819"/>
        <w:tab w:val="clear" w:pos="9638"/>
        <w:tab w:val="left" w:pos="3735"/>
      </w:tabs>
      <w:rPr>
        <w:lang w:val="it-IT"/>
      </w:rPr>
    </w:pPr>
    <w:r>
      <w:rPr>
        <w:lang w:val="it-IT"/>
      </w:rPr>
      <w:tab/>
    </w:r>
  </w:p>
  <w:p w14:paraId="4ED2EC94" w14:textId="77777777" w:rsidR="00FD23CF" w:rsidRPr="00847878" w:rsidRDefault="00FD23CF">
    <w:pPr>
      <w:pStyle w:val="Intestazione"/>
      <w:rPr>
        <w:lang w:val="it-I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06BD9" w14:textId="77777777" w:rsidR="00E772F0" w:rsidRDefault="00E772F0" w:rsidP="00E772F0">
    <w:pPr>
      <w:rPr>
        <w:sz w:val="18"/>
        <w:szCs w:val="18"/>
        <w:lang w:val="it-IT"/>
      </w:rPr>
    </w:pPr>
  </w:p>
  <w:p w14:paraId="3E861237" w14:textId="5049E13E" w:rsidR="00E772F0" w:rsidRPr="00847878" w:rsidRDefault="00E772F0" w:rsidP="00E772F0">
    <w:pPr>
      <w:rPr>
        <w:sz w:val="18"/>
        <w:szCs w:val="18"/>
        <w:lang w:val="it-IT"/>
      </w:rPr>
    </w:pPr>
    <w:r w:rsidRPr="00D46649">
      <w:rPr>
        <w:noProof/>
        <w:color w:val="2B579A"/>
        <w:shd w:val="clear" w:color="auto" w:fill="E6E6E6"/>
        <w:lang w:val="en-GB" w:eastAsia="en-GB"/>
      </w:rPr>
      <w:drawing>
        <wp:anchor distT="0" distB="0" distL="114300" distR="114300" simplePos="0" relativeHeight="251658243" behindDoc="1" locked="0" layoutInCell="1" allowOverlap="1" wp14:anchorId="38758C2A" wp14:editId="042A07D3">
          <wp:simplePos x="0" y="0"/>
          <wp:positionH relativeFrom="margin">
            <wp:posOffset>4246880</wp:posOffset>
          </wp:positionH>
          <wp:positionV relativeFrom="paragraph">
            <wp:posOffset>-400685</wp:posOffset>
          </wp:positionV>
          <wp:extent cx="1886585" cy="753745"/>
          <wp:effectExtent l="0" t="0" r="0" b="8255"/>
          <wp:wrapTight wrapText="bothSides">
            <wp:wrapPolygon edited="0">
              <wp:start x="0" y="0"/>
              <wp:lineTo x="0" y="21291"/>
              <wp:lineTo x="21375" y="21291"/>
              <wp:lineTo x="21375" y="0"/>
              <wp:lineTo x="0" y="0"/>
            </wp:wrapPolygon>
          </wp:wrapTight>
          <wp:docPr id="37" name="Immagin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6649">
      <w:rPr>
        <w:noProof/>
        <w:color w:val="2B579A"/>
        <w:shd w:val="clear" w:color="auto" w:fill="E6E6E6"/>
        <w:lang w:val="en-GB" w:eastAsia="en-GB"/>
      </w:rPr>
      <w:drawing>
        <wp:anchor distT="0" distB="0" distL="114300" distR="114300" simplePos="0" relativeHeight="251658244" behindDoc="1" locked="0" layoutInCell="1" allowOverlap="1" wp14:anchorId="5AD91A5B" wp14:editId="2D043443">
          <wp:simplePos x="0" y="0"/>
          <wp:positionH relativeFrom="margin">
            <wp:posOffset>4246880</wp:posOffset>
          </wp:positionH>
          <wp:positionV relativeFrom="paragraph">
            <wp:posOffset>-400685</wp:posOffset>
          </wp:positionV>
          <wp:extent cx="1886585" cy="753745"/>
          <wp:effectExtent l="0" t="0" r="0" b="8255"/>
          <wp:wrapTight wrapText="bothSides">
            <wp:wrapPolygon edited="0">
              <wp:start x="0" y="0"/>
              <wp:lineTo x="0" y="21291"/>
              <wp:lineTo x="21375" y="21291"/>
              <wp:lineTo x="21375" y="0"/>
              <wp:lineTo x="0" y="0"/>
            </wp:wrapPolygon>
          </wp:wrapTight>
          <wp:docPr id="38" name="Immagin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878">
      <w:rPr>
        <w:sz w:val="18"/>
        <w:szCs w:val="18"/>
        <w:lang w:val="it-IT"/>
      </w:rPr>
      <w:t>Polisocial Award 20</w:t>
    </w:r>
    <w:r w:rsidR="00DC0628">
      <w:rPr>
        <w:sz w:val="18"/>
        <w:szCs w:val="18"/>
        <w:lang w:val="it-IT"/>
      </w:rPr>
      <w:t>2</w:t>
    </w:r>
    <w:r w:rsidR="00EF580C">
      <w:rPr>
        <w:sz w:val="18"/>
        <w:szCs w:val="18"/>
        <w:lang w:val="it-IT"/>
      </w:rPr>
      <w:t>4</w:t>
    </w:r>
    <w:r>
      <w:rPr>
        <w:sz w:val="18"/>
        <w:szCs w:val="18"/>
        <w:lang w:val="it-IT"/>
      </w:rPr>
      <w:t xml:space="preserve"> | </w:t>
    </w:r>
    <w:r w:rsidR="00082AC8">
      <w:rPr>
        <w:sz w:val="18"/>
        <w:szCs w:val="18"/>
        <w:lang w:val="it-IT"/>
      </w:rPr>
      <w:t>Modulo di candidatura</w:t>
    </w:r>
    <w:r w:rsidR="00B3244D">
      <w:rPr>
        <w:sz w:val="18"/>
        <w:szCs w:val="18"/>
        <w:lang w:val="it-IT"/>
      </w:rPr>
      <w:t xml:space="preserve"> B</w:t>
    </w:r>
  </w:p>
  <w:p w14:paraId="42953D0B" w14:textId="2AB1CA86" w:rsidR="00FF2B76" w:rsidRPr="00FF2B76" w:rsidRDefault="00FF2B76">
    <w:pPr>
      <w:pStyle w:val="Intestazione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D0394"/>
    <w:multiLevelType w:val="hybridMultilevel"/>
    <w:tmpl w:val="5520114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0429A"/>
    <w:multiLevelType w:val="hybridMultilevel"/>
    <w:tmpl w:val="24E00CF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C260C"/>
    <w:multiLevelType w:val="hybridMultilevel"/>
    <w:tmpl w:val="89DEA7E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776FF"/>
    <w:multiLevelType w:val="hybridMultilevel"/>
    <w:tmpl w:val="B0985E00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B2CB1"/>
    <w:multiLevelType w:val="hybridMultilevel"/>
    <w:tmpl w:val="5F06016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806CBC"/>
    <w:multiLevelType w:val="hybridMultilevel"/>
    <w:tmpl w:val="7CFC6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10A3F"/>
    <w:multiLevelType w:val="hybridMultilevel"/>
    <w:tmpl w:val="87D474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52BFD"/>
    <w:multiLevelType w:val="hybridMultilevel"/>
    <w:tmpl w:val="75F22E92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0C7A36"/>
    <w:multiLevelType w:val="hybridMultilevel"/>
    <w:tmpl w:val="6D62C8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B27AB1"/>
    <w:multiLevelType w:val="hybridMultilevel"/>
    <w:tmpl w:val="4390452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61731"/>
    <w:multiLevelType w:val="multilevel"/>
    <w:tmpl w:val="6D6C63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5237D"/>
    <w:multiLevelType w:val="hybridMultilevel"/>
    <w:tmpl w:val="79089F8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935135"/>
    <w:multiLevelType w:val="hybridMultilevel"/>
    <w:tmpl w:val="53B2428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36CF2"/>
    <w:multiLevelType w:val="hybridMultilevel"/>
    <w:tmpl w:val="B77EF6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7D5EDC"/>
    <w:multiLevelType w:val="hybridMultilevel"/>
    <w:tmpl w:val="BB0EB0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176DA5"/>
    <w:multiLevelType w:val="hybridMultilevel"/>
    <w:tmpl w:val="568219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8153B2"/>
    <w:multiLevelType w:val="hybridMultilevel"/>
    <w:tmpl w:val="1408DA9A"/>
    <w:lvl w:ilvl="0" w:tplc="E7426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CA4496"/>
    <w:multiLevelType w:val="hybridMultilevel"/>
    <w:tmpl w:val="E8B061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A9377F"/>
    <w:multiLevelType w:val="hybridMultilevel"/>
    <w:tmpl w:val="0FCA1E2C"/>
    <w:lvl w:ilvl="0" w:tplc="E7426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61539E"/>
    <w:multiLevelType w:val="hybridMultilevel"/>
    <w:tmpl w:val="358CAA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F03FFC"/>
    <w:multiLevelType w:val="hybridMultilevel"/>
    <w:tmpl w:val="F3A0C8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932298"/>
    <w:multiLevelType w:val="hybridMultilevel"/>
    <w:tmpl w:val="B5BEC9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A62131"/>
    <w:multiLevelType w:val="hybridMultilevel"/>
    <w:tmpl w:val="014287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3C5A9A"/>
    <w:multiLevelType w:val="hybridMultilevel"/>
    <w:tmpl w:val="1A8A9BEA"/>
    <w:lvl w:ilvl="0" w:tplc="E7426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527C45"/>
    <w:multiLevelType w:val="hybridMultilevel"/>
    <w:tmpl w:val="29086180"/>
    <w:lvl w:ilvl="0" w:tplc="F05ED1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5B1AB0"/>
    <w:multiLevelType w:val="hybridMultilevel"/>
    <w:tmpl w:val="EEA830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4693091"/>
    <w:multiLevelType w:val="hybridMultilevel"/>
    <w:tmpl w:val="B15499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61666F"/>
    <w:multiLevelType w:val="hybridMultilevel"/>
    <w:tmpl w:val="967CBE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510E38"/>
    <w:multiLevelType w:val="multilevel"/>
    <w:tmpl w:val="7240A2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0254920"/>
    <w:multiLevelType w:val="hybridMultilevel"/>
    <w:tmpl w:val="4FBC6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0F6866"/>
    <w:multiLevelType w:val="hybridMultilevel"/>
    <w:tmpl w:val="DFDEDF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C77509"/>
    <w:multiLevelType w:val="multilevel"/>
    <w:tmpl w:val="7132E906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6E66024B"/>
    <w:multiLevelType w:val="hybridMultilevel"/>
    <w:tmpl w:val="5520114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3E5AA0"/>
    <w:multiLevelType w:val="multilevel"/>
    <w:tmpl w:val="DC5E96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71256756"/>
    <w:multiLevelType w:val="hybridMultilevel"/>
    <w:tmpl w:val="0A14E9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7809DC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8B68CB"/>
    <w:multiLevelType w:val="hybridMultilevel"/>
    <w:tmpl w:val="25BCEC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942D0C"/>
    <w:multiLevelType w:val="hybridMultilevel"/>
    <w:tmpl w:val="DFE601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5B509C"/>
    <w:multiLevelType w:val="hybridMultilevel"/>
    <w:tmpl w:val="60F06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F5018A"/>
    <w:multiLevelType w:val="hybridMultilevel"/>
    <w:tmpl w:val="62A4C4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8952D0"/>
    <w:multiLevelType w:val="hybridMultilevel"/>
    <w:tmpl w:val="3CF871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41"/>
  </w:num>
  <w:num w:numId="3">
    <w:abstractNumId w:val="8"/>
  </w:num>
  <w:num w:numId="4">
    <w:abstractNumId w:val="17"/>
  </w:num>
  <w:num w:numId="5">
    <w:abstractNumId w:val="19"/>
  </w:num>
  <w:num w:numId="6">
    <w:abstractNumId w:val="38"/>
  </w:num>
  <w:num w:numId="7">
    <w:abstractNumId w:val="30"/>
  </w:num>
  <w:num w:numId="8">
    <w:abstractNumId w:val="14"/>
  </w:num>
  <w:num w:numId="9">
    <w:abstractNumId w:val="36"/>
  </w:num>
  <w:num w:numId="10">
    <w:abstractNumId w:val="35"/>
  </w:num>
  <w:num w:numId="11">
    <w:abstractNumId w:val="27"/>
  </w:num>
  <w:num w:numId="12">
    <w:abstractNumId w:val="26"/>
  </w:num>
  <w:num w:numId="13">
    <w:abstractNumId w:val="5"/>
  </w:num>
  <w:num w:numId="14">
    <w:abstractNumId w:val="6"/>
  </w:num>
  <w:num w:numId="15">
    <w:abstractNumId w:val="37"/>
  </w:num>
  <w:num w:numId="16">
    <w:abstractNumId w:val="39"/>
  </w:num>
  <w:num w:numId="17">
    <w:abstractNumId w:val="31"/>
  </w:num>
  <w:num w:numId="18">
    <w:abstractNumId w:val="33"/>
  </w:num>
  <w:num w:numId="19">
    <w:abstractNumId w:val="28"/>
  </w:num>
  <w:num w:numId="20">
    <w:abstractNumId w:val="21"/>
  </w:num>
  <w:num w:numId="21">
    <w:abstractNumId w:val="34"/>
  </w:num>
  <w:num w:numId="22">
    <w:abstractNumId w:val="22"/>
  </w:num>
  <w:num w:numId="23">
    <w:abstractNumId w:val="20"/>
  </w:num>
  <w:num w:numId="24">
    <w:abstractNumId w:val="18"/>
  </w:num>
  <w:num w:numId="25">
    <w:abstractNumId w:val="3"/>
  </w:num>
  <w:num w:numId="26">
    <w:abstractNumId w:val="10"/>
  </w:num>
  <w:num w:numId="27">
    <w:abstractNumId w:val="13"/>
  </w:num>
  <w:num w:numId="28">
    <w:abstractNumId w:val="23"/>
  </w:num>
  <w:num w:numId="29">
    <w:abstractNumId w:val="16"/>
  </w:num>
  <w:num w:numId="30">
    <w:abstractNumId w:val="15"/>
  </w:num>
  <w:num w:numId="31">
    <w:abstractNumId w:val="32"/>
  </w:num>
  <w:num w:numId="32">
    <w:abstractNumId w:val="0"/>
  </w:num>
  <w:num w:numId="33">
    <w:abstractNumId w:val="1"/>
  </w:num>
  <w:num w:numId="34">
    <w:abstractNumId w:val="2"/>
  </w:num>
  <w:num w:numId="35">
    <w:abstractNumId w:val="24"/>
  </w:num>
  <w:num w:numId="36">
    <w:abstractNumId w:val="4"/>
  </w:num>
  <w:num w:numId="37">
    <w:abstractNumId w:val="7"/>
  </w:num>
  <w:num w:numId="38">
    <w:abstractNumId w:val="12"/>
  </w:num>
  <w:num w:numId="39">
    <w:abstractNumId w:val="11"/>
  </w:num>
  <w:num w:numId="40">
    <w:abstractNumId w:val="9"/>
  </w:num>
  <w:num w:numId="41">
    <w:abstractNumId w:val="25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AA8"/>
    <w:rsid w:val="00000EDE"/>
    <w:rsid w:val="00007322"/>
    <w:rsid w:val="00011A4F"/>
    <w:rsid w:val="0001271C"/>
    <w:rsid w:val="00013A60"/>
    <w:rsid w:val="000148C8"/>
    <w:rsid w:val="00014E2E"/>
    <w:rsid w:val="00015A71"/>
    <w:rsid w:val="00021335"/>
    <w:rsid w:val="000248D8"/>
    <w:rsid w:val="000251AC"/>
    <w:rsid w:val="00026521"/>
    <w:rsid w:val="00026AAE"/>
    <w:rsid w:val="0002777F"/>
    <w:rsid w:val="00031D63"/>
    <w:rsid w:val="00037A41"/>
    <w:rsid w:val="00040465"/>
    <w:rsid w:val="0004229E"/>
    <w:rsid w:val="00043744"/>
    <w:rsid w:val="00044745"/>
    <w:rsid w:val="00046196"/>
    <w:rsid w:val="00046C50"/>
    <w:rsid w:val="0005310E"/>
    <w:rsid w:val="00054DDC"/>
    <w:rsid w:val="0006587E"/>
    <w:rsid w:val="000703FF"/>
    <w:rsid w:val="0007135C"/>
    <w:rsid w:val="00073276"/>
    <w:rsid w:val="0007358E"/>
    <w:rsid w:val="00073C3F"/>
    <w:rsid w:val="00076436"/>
    <w:rsid w:val="00082AC8"/>
    <w:rsid w:val="00087ECD"/>
    <w:rsid w:val="00090C0B"/>
    <w:rsid w:val="0009335E"/>
    <w:rsid w:val="00096D50"/>
    <w:rsid w:val="00096DBA"/>
    <w:rsid w:val="000A034C"/>
    <w:rsid w:val="000A58AE"/>
    <w:rsid w:val="000A5F82"/>
    <w:rsid w:val="000B2883"/>
    <w:rsid w:val="000B42EF"/>
    <w:rsid w:val="000B5231"/>
    <w:rsid w:val="000B64CF"/>
    <w:rsid w:val="000B6A84"/>
    <w:rsid w:val="000B7B78"/>
    <w:rsid w:val="000C2CD5"/>
    <w:rsid w:val="000C5B11"/>
    <w:rsid w:val="000C7CC3"/>
    <w:rsid w:val="000D0EBB"/>
    <w:rsid w:val="000D1E03"/>
    <w:rsid w:val="000D46A0"/>
    <w:rsid w:val="000D73D6"/>
    <w:rsid w:val="000D762E"/>
    <w:rsid w:val="000E7BE6"/>
    <w:rsid w:val="000F222C"/>
    <w:rsid w:val="000F313E"/>
    <w:rsid w:val="000F5CCF"/>
    <w:rsid w:val="000F676C"/>
    <w:rsid w:val="00110789"/>
    <w:rsid w:val="00114A8A"/>
    <w:rsid w:val="00116185"/>
    <w:rsid w:val="0012171E"/>
    <w:rsid w:val="00124CED"/>
    <w:rsid w:val="0012686A"/>
    <w:rsid w:val="0013016E"/>
    <w:rsid w:val="00136ED8"/>
    <w:rsid w:val="00137FE1"/>
    <w:rsid w:val="0014048A"/>
    <w:rsid w:val="00140643"/>
    <w:rsid w:val="00140C4E"/>
    <w:rsid w:val="00142CBA"/>
    <w:rsid w:val="001454E4"/>
    <w:rsid w:val="00151A17"/>
    <w:rsid w:val="00152C93"/>
    <w:rsid w:val="00153A53"/>
    <w:rsid w:val="00157CE6"/>
    <w:rsid w:val="00162A8B"/>
    <w:rsid w:val="00165498"/>
    <w:rsid w:val="001709D6"/>
    <w:rsid w:val="00175282"/>
    <w:rsid w:val="00176F6B"/>
    <w:rsid w:val="00177C2B"/>
    <w:rsid w:val="00180E16"/>
    <w:rsid w:val="00186E7A"/>
    <w:rsid w:val="00187A02"/>
    <w:rsid w:val="001917BB"/>
    <w:rsid w:val="00193B7D"/>
    <w:rsid w:val="001A13AA"/>
    <w:rsid w:val="001A1549"/>
    <w:rsid w:val="001A23EA"/>
    <w:rsid w:val="001A3904"/>
    <w:rsid w:val="001A6681"/>
    <w:rsid w:val="001B3523"/>
    <w:rsid w:val="001B577E"/>
    <w:rsid w:val="001B5DC1"/>
    <w:rsid w:val="001C75DF"/>
    <w:rsid w:val="001C7F9E"/>
    <w:rsid w:val="001D1DED"/>
    <w:rsid w:val="001D3B64"/>
    <w:rsid w:val="001D401A"/>
    <w:rsid w:val="001E1AF3"/>
    <w:rsid w:val="001E24D5"/>
    <w:rsid w:val="001E7BDC"/>
    <w:rsid w:val="001F1B34"/>
    <w:rsid w:val="001F3893"/>
    <w:rsid w:val="001F401A"/>
    <w:rsid w:val="001F5E62"/>
    <w:rsid w:val="0020298F"/>
    <w:rsid w:val="00204E05"/>
    <w:rsid w:val="00210F42"/>
    <w:rsid w:val="00214126"/>
    <w:rsid w:val="00217779"/>
    <w:rsid w:val="00220197"/>
    <w:rsid w:val="00220930"/>
    <w:rsid w:val="0022538F"/>
    <w:rsid w:val="00227224"/>
    <w:rsid w:val="00230DE5"/>
    <w:rsid w:val="00232413"/>
    <w:rsid w:val="00234F87"/>
    <w:rsid w:val="00236CAA"/>
    <w:rsid w:val="0024460C"/>
    <w:rsid w:val="00247956"/>
    <w:rsid w:val="0025136A"/>
    <w:rsid w:val="0026288A"/>
    <w:rsid w:val="00263F95"/>
    <w:rsid w:val="002649DA"/>
    <w:rsid w:val="002676D5"/>
    <w:rsid w:val="002710D8"/>
    <w:rsid w:val="00271F44"/>
    <w:rsid w:val="002729FC"/>
    <w:rsid w:val="00272AD1"/>
    <w:rsid w:val="0027439D"/>
    <w:rsid w:val="002775FE"/>
    <w:rsid w:val="00280D02"/>
    <w:rsid w:val="00282E88"/>
    <w:rsid w:val="00284483"/>
    <w:rsid w:val="00287E9B"/>
    <w:rsid w:val="00292566"/>
    <w:rsid w:val="002A25ED"/>
    <w:rsid w:val="002A53C6"/>
    <w:rsid w:val="002A6ACD"/>
    <w:rsid w:val="002B3583"/>
    <w:rsid w:val="002B3949"/>
    <w:rsid w:val="002B5A89"/>
    <w:rsid w:val="002C088C"/>
    <w:rsid w:val="002C2056"/>
    <w:rsid w:val="002C6BC5"/>
    <w:rsid w:val="002C7968"/>
    <w:rsid w:val="002D002E"/>
    <w:rsid w:val="002D34EA"/>
    <w:rsid w:val="002D369F"/>
    <w:rsid w:val="002D3A7D"/>
    <w:rsid w:val="002D407F"/>
    <w:rsid w:val="002D53B4"/>
    <w:rsid w:val="002E0715"/>
    <w:rsid w:val="002E1418"/>
    <w:rsid w:val="002F1718"/>
    <w:rsid w:val="002F3212"/>
    <w:rsid w:val="002F4DEC"/>
    <w:rsid w:val="002F551C"/>
    <w:rsid w:val="002F66C3"/>
    <w:rsid w:val="0030049B"/>
    <w:rsid w:val="0030106D"/>
    <w:rsid w:val="00302090"/>
    <w:rsid w:val="003050D9"/>
    <w:rsid w:val="0030693F"/>
    <w:rsid w:val="003101C7"/>
    <w:rsid w:val="00311959"/>
    <w:rsid w:val="00312BBD"/>
    <w:rsid w:val="00313C64"/>
    <w:rsid w:val="003152A4"/>
    <w:rsid w:val="003162A2"/>
    <w:rsid w:val="00317E5C"/>
    <w:rsid w:val="00321B35"/>
    <w:rsid w:val="003223A6"/>
    <w:rsid w:val="00323379"/>
    <w:rsid w:val="003245C6"/>
    <w:rsid w:val="003256B5"/>
    <w:rsid w:val="00327901"/>
    <w:rsid w:val="0033107A"/>
    <w:rsid w:val="003313D7"/>
    <w:rsid w:val="00331F48"/>
    <w:rsid w:val="00336D1B"/>
    <w:rsid w:val="003372DE"/>
    <w:rsid w:val="0034190A"/>
    <w:rsid w:val="00341CE0"/>
    <w:rsid w:val="00343A74"/>
    <w:rsid w:val="00352262"/>
    <w:rsid w:val="00355AD9"/>
    <w:rsid w:val="003637AD"/>
    <w:rsid w:val="00364008"/>
    <w:rsid w:val="003676B8"/>
    <w:rsid w:val="00372DD8"/>
    <w:rsid w:val="0037469E"/>
    <w:rsid w:val="00377198"/>
    <w:rsid w:val="003825E1"/>
    <w:rsid w:val="00382FE7"/>
    <w:rsid w:val="00384BAE"/>
    <w:rsid w:val="00390EE7"/>
    <w:rsid w:val="003967AA"/>
    <w:rsid w:val="003A0826"/>
    <w:rsid w:val="003A0A47"/>
    <w:rsid w:val="003A0C3A"/>
    <w:rsid w:val="003A413D"/>
    <w:rsid w:val="003A5313"/>
    <w:rsid w:val="003B09AC"/>
    <w:rsid w:val="003B316F"/>
    <w:rsid w:val="003C3794"/>
    <w:rsid w:val="003C73A1"/>
    <w:rsid w:val="003D0F14"/>
    <w:rsid w:val="003D1AE6"/>
    <w:rsid w:val="003D570B"/>
    <w:rsid w:val="003D64D8"/>
    <w:rsid w:val="003D7355"/>
    <w:rsid w:val="003E22B0"/>
    <w:rsid w:val="003E3258"/>
    <w:rsid w:val="003E41EF"/>
    <w:rsid w:val="003E562F"/>
    <w:rsid w:val="003E6C19"/>
    <w:rsid w:val="003E75B6"/>
    <w:rsid w:val="003F504D"/>
    <w:rsid w:val="003F5536"/>
    <w:rsid w:val="003F7C32"/>
    <w:rsid w:val="004013AE"/>
    <w:rsid w:val="00401C3E"/>
    <w:rsid w:val="00404CB2"/>
    <w:rsid w:val="0040589E"/>
    <w:rsid w:val="00405F43"/>
    <w:rsid w:val="0040739C"/>
    <w:rsid w:val="0040761F"/>
    <w:rsid w:val="00407FC6"/>
    <w:rsid w:val="004102CF"/>
    <w:rsid w:val="00410ABE"/>
    <w:rsid w:val="00413C3E"/>
    <w:rsid w:val="00413D37"/>
    <w:rsid w:val="00415F1E"/>
    <w:rsid w:val="0042000C"/>
    <w:rsid w:val="0042081D"/>
    <w:rsid w:val="004220D6"/>
    <w:rsid w:val="00423F8C"/>
    <w:rsid w:val="004242D2"/>
    <w:rsid w:val="00426229"/>
    <w:rsid w:val="00430EA4"/>
    <w:rsid w:val="00431AAA"/>
    <w:rsid w:val="004337D2"/>
    <w:rsid w:val="00436463"/>
    <w:rsid w:val="004366E2"/>
    <w:rsid w:val="00436BDC"/>
    <w:rsid w:val="004416C4"/>
    <w:rsid w:val="00441C5B"/>
    <w:rsid w:val="00444614"/>
    <w:rsid w:val="00444D3F"/>
    <w:rsid w:val="00445B86"/>
    <w:rsid w:val="00453079"/>
    <w:rsid w:val="0045593E"/>
    <w:rsid w:val="004567A2"/>
    <w:rsid w:val="00456CF3"/>
    <w:rsid w:val="00457816"/>
    <w:rsid w:val="004617D8"/>
    <w:rsid w:val="004704EB"/>
    <w:rsid w:val="00470874"/>
    <w:rsid w:val="004739F7"/>
    <w:rsid w:val="004745CF"/>
    <w:rsid w:val="004763E0"/>
    <w:rsid w:val="004767B3"/>
    <w:rsid w:val="00476CC2"/>
    <w:rsid w:val="0048198B"/>
    <w:rsid w:val="00490721"/>
    <w:rsid w:val="004A3789"/>
    <w:rsid w:val="004B210F"/>
    <w:rsid w:val="004B5282"/>
    <w:rsid w:val="004C0345"/>
    <w:rsid w:val="004C0619"/>
    <w:rsid w:val="004C236A"/>
    <w:rsid w:val="004C4D77"/>
    <w:rsid w:val="004C7199"/>
    <w:rsid w:val="004D0FFE"/>
    <w:rsid w:val="004D5A9C"/>
    <w:rsid w:val="004E7941"/>
    <w:rsid w:val="004E7BE0"/>
    <w:rsid w:val="004F26E7"/>
    <w:rsid w:val="004F4106"/>
    <w:rsid w:val="004F5053"/>
    <w:rsid w:val="00501BD0"/>
    <w:rsid w:val="00510406"/>
    <w:rsid w:val="00512240"/>
    <w:rsid w:val="0051425E"/>
    <w:rsid w:val="0051461C"/>
    <w:rsid w:val="00514C11"/>
    <w:rsid w:val="005158B6"/>
    <w:rsid w:val="00516C8C"/>
    <w:rsid w:val="0051788D"/>
    <w:rsid w:val="00525A1B"/>
    <w:rsid w:val="005267CC"/>
    <w:rsid w:val="00527D49"/>
    <w:rsid w:val="00532CFA"/>
    <w:rsid w:val="00534243"/>
    <w:rsid w:val="005370A6"/>
    <w:rsid w:val="00540D61"/>
    <w:rsid w:val="00541393"/>
    <w:rsid w:val="00541C53"/>
    <w:rsid w:val="00541D17"/>
    <w:rsid w:val="00542305"/>
    <w:rsid w:val="0054392C"/>
    <w:rsid w:val="0054767A"/>
    <w:rsid w:val="005503B8"/>
    <w:rsid w:val="005524BB"/>
    <w:rsid w:val="00553135"/>
    <w:rsid w:val="00555F08"/>
    <w:rsid w:val="005612FC"/>
    <w:rsid w:val="005647E8"/>
    <w:rsid w:val="0056617B"/>
    <w:rsid w:val="00566C53"/>
    <w:rsid w:val="00570C78"/>
    <w:rsid w:val="00570F4A"/>
    <w:rsid w:val="005728CD"/>
    <w:rsid w:val="0057371E"/>
    <w:rsid w:val="005757D6"/>
    <w:rsid w:val="00593E39"/>
    <w:rsid w:val="00594AA9"/>
    <w:rsid w:val="00596F62"/>
    <w:rsid w:val="005A0628"/>
    <w:rsid w:val="005A3C47"/>
    <w:rsid w:val="005A42EC"/>
    <w:rsid w:val="005A4BE6"/>
    <w:rsid w:val="005A5170"/>
    <w:rsid w:val="005A6A4F"/>
    <w:rsid w:val="005B4D14"/>
    <w:rsid w:val="005B5A72"/>
    <w:rsid w:val="005B63BC"/>
    <w:rsid w:val="005C07B6"/>
    <w:rsid w:val="005C2480"/>
    <w:rsid w:val="005C4A1C"/>
    <w:rsid w:val="005C7071"/>
    <w:rsid w:val="005D340D"/>
    <w:rsid w:val="005D388A"/>
    <w:rsid w:val="005D4D13"/>
    <w:rsid w:val="005E0B57"/>
    <w:rsid w:val="005E262E"/>
    <w:rsid w:val="005E4F91"/>
    <w:rsid w:val="005F0AFA"/>
    <w:rsid w:val="005F2309"/>
    <w:rsid w:val="005F318E"/>
    <w:rsid w:val="005F3E9F"/>
    <w:rsid w:val="005F6C63"/>
    <w:rsid w:val="005F795B"/>
    <w:rsid w:val="00600BD2"/>
    <w:rsid w:val="0060250B"/>
    <w:rsid w:val="00607FD3"/>
    <w:rsid w:val="00612D67"/>
    <w:rsid w:val="00615A12"/>
    <w:rsid w:val="00621870"/>
    <w:rsid w:val="006225DE"/>
    <w:rsid w:val="006243FE"/>
    <w:rsid w:val="00625F74"/>
    <w:rsid w:val="006271CF"/>
    <w:rsid w:val="006305FF"/>
    <w:rsid w:val="006337B8"/>
    <w:rsid w:val="0063398C"/>
    <w:rsid w:val="00635ED6"/>
    <w:rsid w:val="00637A94"/>
    <w:rsid w:val="00645940"/>
    <w:rsid w:val="00647681"/>
    <w:rsid w:val="00650FC9"/>
    <w:rsid w:val="006514C9"/>
    <w:rsid w:val="006565AE"/>
    <w:rsid w:val="00656BE7"/>
    <w:rsid w:val="00663CF5"/>
    <w:rsid w:val="00664341"/>
    <w:rsid w:val="0066620C"/>
    <w:rsid w:val="0066661F"/>
    <w:rsid w:val="00670FFA"/>
    <w:rsid w:val="006715BE"/>
    <w:rsid w:val="0067631B"/>
    <w:rsid w:val="00683C78"/>
    <w:rsid w:val="00684E84"/>
    <w:rsid w:val="00685733"/>
    <w:rsid w:val="0069109F"/>
    <w:rsid w:val="006A0808"/>
    <w:rsid w:val="006A0B64"/>
    <w:rsid w:val="006B09B6"/>
    <w:rsid w:val="006B73C9"/>
    <w:rsid w:val="006D14B4"/>
    <w:rsid w:val="006D693D"/>
    <w:rsid w:val="006E0F48"/>
    <w:rsid w:val="006E0F73"/>
    <w:rsid w:val="006F60AC"/>
    <w:rsid w:val="00703802"/>
    <w:rsid w:val="00705435"/>
    <w:rsid w:val="007062AA"/>
    <w:rsid w:val="007070B1"/>
    <w:rsid w:val="00707BF0"/>
    <w:rsid w:val="0071213F"/>
    <w:rsid w:val="00712B3C"/>
    <w:rsid w:val="00714F5F"/>
    <w:rsid w:val="00714FB1"/>
    <w:rsid w:val="007158F0"/>
    <w:rsid w:val="00716ACA"/>
    <w:rsid w:val="00722834"/>
    <w:rsid w:val="00723E66"/>
    <w:rsid w:val="0072444D"/>
    <w:rsid w:val="00725CA7"/>
    <w:rsid w:val="007357FA"/>
    <w:rsid w:val="0073686B"/>
    <w:rsid w:val="00736F6F"/>
    <w:rsid w:val="007423AC"/>
    <w:rsid w:val="00745EDD"/>
    <w:rsid w:val="007460C1"/>
    <w:rsid w:val="00750D86"/>
    <w:rsid w:val="007525AE"/>
    <w:rsid w:val="00760A6D"/>
    <w:rsid w:val="00763A5B"/>
    <w:rsid w:val="00765E95"/>
    <w:rsid w:val="00771FD9"/>
    <w:rsid w:val="00774989"/>
    <w:rsid w:val="00781E15"/>
    <w:rsid w:val="00781FC4"/>
    <w:rsid w:val="00781FCE"/>
    <w:rsid w:val="007924FD"/>
    <w:rsid w:val="00793F18"/>
    <w:rsid w:val="0079506A"/>
    <w:rsid w:val="00795BC9"/>
    <w:rsid w:val="0079779E"/>
    <w:rsid w:val="007A0B3E"/>
    <w:rsid w:val="007A5D88"/>
    <w:rsid w:val="007A63E1"/>
    <w:rsid w:val="007B1155"/>
    <w:rsid w:val="007B1C69"/>
    <w:rsid w:val="007C0479"/>
    <w:rsid w:val="007C17BD"/>
    <w:rsid w:val="007C1CD4"/>
    <w:rsid w:val="007C714F"/>
    <w:rsid w:val="007D2C22"/>
    <w:rsid w:val="007D6311"/>
    <w:rsid w:val="007D7510"/>
    <w:rsid w:val="007E1F44"/>
    <w:rsid w:val="007E5D4F"/>
    <w:rsid w:val="007E75D1"/>
    <w:rsid w:val="007F1C4D"/>
    <w:rsid w:val="007F25E5"/>
    <w:rsid w:val="007F2666"/>
    <w:rsid w:val="007F454F"/>
    <w:rsid w:val="007F58C1"/>
    <w:rsid w:val="007F5960"/>
    <w:rsid w:val="008013F0"/>
    <w:rsid w:val="00801E6F"/>
    <w:rsid w:val="00806B2C"/>
    <w:rsid w:val="008101E9"/>
    <w:rsid w:val="00817C1A"/>
    <w:rsid w:val="0082538A"/>
    <w:rsid w:val="00825A68"/>
    <w:rsid w:val="00830212"/>
    <w:rsid w:val="0083067A"/>
    <w:rsid w:val="00831F32"/>
    <w:rsid w:val="00832247"/>
    <w:rsid w:val="00832A05"/>
    <w:rsid w:val="00833CDB"/>
    <w:rsid w:val="008340CF"/>
    <w:rsid w:val="00836811"/>
    <w:rsid w:val="008411EA"/>
    <w:rsid w:val="0084207A"/>
    <w:rsid w:val="008445DA"/>
    <w:rsid w:val="00847878"/>
    <w:rsid w:val="00847B14"/>
    <w:rsid w:val="00850479"/>
    <w:rsid w:val="008532C7"/>
    <w:rsid w:val="00855C80"/>
    <w:rsid w:val="00856201"/>
    <w:rsid w:val="008577BA"/>
    <w:rsid w:val="00865ACB"/>
    <w:rsid w:val="00874991"/>
    <w:rsid w:val="0087604E"/>
    <w:rsid w:val="0088045E"/>
    <w:rsid w:val="00884F7F"/>
    <w:rsid w:val="00887222"/>
    <w:rsid w:val="008913BE"/>
    <w:rsid w:val="00891D25"/>
    <w:rsid w:val="00893301"/>
    <w:rsid w:val="008A29A5"/>
    <w:rsid w:val="008A6E82"/>
    <w:rsid w:val="008B0AA8"/>
    <w:rsid w:val="008B19EA"/>
    <w:rsid w:val="008B2367"/>
    <w:rsid w:val="008B2BA8"/>
    <w:rsid w:val="008B36EC"/>
    <w:rsid w:val="008B4A41"/>
    <w:rsid w:val="008C3DD9"/>
    <w:rsid w:val="008C6A29"/>
    <w:rsid w:val="008D009D"/>
    <w:rsid w:val="008D09CE"/>
    <w:rsid w:val="008D1EE7"/>
    <w:rsid w:val="008D6385"/>
    <w:rsid w:val="008D6DAB"/>
    <w:rsid w:val="008D703B"/>
    <w:rsid w:val="008E0EB7"/>
    <w:rsid w:val="008E13A7"/>
    <w:rsid w:val="008E198B"/>
    <w:rsid w:val="008E1C74"/>
    <w:rsid w:val="008E62EF"/>
    <w:rsid w:val="008E6F57"/>
    <w:rsid w:val="008F1C27"/>
    <w:rsid w:val="009010DA"/>
    <w:rsid w:val="0090162C"/>
    <w:rsid w:val="009039AC"/>
    <w:rsid w:val="0090435A"/>
    <w:rsid w:val="00904D7A"/>
    <w:rsid w:val="00906BF9"/>
    <w:rsid w:val="00907E4E"/>
    <w:rsid w:val="00912BA2"/>
    <w:rsid w:val="00913F57"/>
    <w:rsid w:val="00914066"/>
    <w:rsid w:val="00914AA0"/>
    <w:rsid w:val="0091544A"/>
    <w:rsid w:val="0092012D"/>
    <w:rsid w:val="009203AD"/>
    <w:rsid w:val="00921A58"/>
    <w:rsid w:val="009248BA"/>
    <w:rsid w:val="00925DDD"/>
    <w:rsid w:val="00925EB1"/>
    <w:rsid w:val="00927615"/>
    <w:rsid w:val="00932366"/>
    <w:rsid w:val="009337F7"/>
    <w:rsid w:val="009344FC"/>
    <w:rsid w:val="0093512A"/>
    <w:rsid w:val="0093764B"/>
    <w:rsid w:val="00942DC1"/>
    <w:rsid w:val="009473F1"/>
    <w:rsid w:val="009505EC"/>
    <w:rsid w:val="00950C94"/>
    <w:rsid w:val="00952EF4"/>
    <w:rsid w:val="00955110"/>
    <w:rsid w:val="0095666A"/>
    <w:rsid w:val="00961C1A"/>
    <w:rsid w:val="00971D38"/>
    <w:rsid w:val="00972031"/>
    <w:rsid w:val="00972694"/>
    <w:rsid w:val="00973300"/>
    <w:rsid w:val="009738ED"/>
    <w:rsid w:val="00977BF0"/>
    <w:rsid w:val="00977E6F"/>
    <w:rsid w:val="00980E23"/>
    <w:rsid w:val="00981449"/>
    <w:rsid w:val="00985A48"/>
    <w:rsid w:val="00986B38"/>
    <w:rsid w:val="0099063A"/>
    <w:rsid w:val="00990766"/>
    <w:rsid w:val="00994D00"/>
    <w:rsid w:val="00996AB2"/>
    <w:rsid w:val="00997151"/>
    <w:rsid w:val="009A2100"/>
    <w:rsid w:val="009A4A4A"/>
    <w:rsid w:val="009A532A"/>
    <w:rsid w:val="009B50C8"/>
    <w:rsid w:val="009B545C"/>
    <w:rsid w:val="009B5633"/>
    <w:rsid w:val="009B6D57"/>
    <w:rsid w:val="009C3F33"/>
    <w:rsid w:val="009C51F1"/>
    <w:rsid w:val="009C7718"/>
    <w:rsid w:val="009D46FF"/>
    <w:rsid w:val="009D7B9A"/>
    <w:rsid w:val="009F0F1D"/>
    <w:rsid w:val="009F52C5"/>
    <w:rsid w:val="00A02CE0"/>
    <w:rsid w:val="00A04665"/>
    <w:rsid w:val="00A04E54"/>
    <w:rsid w:val="00A07262"/>
    <w:rsid w:val="00A10DE9"/>
    <w:rsid w:val="00A139D0"/>
    <w:rsid w:val="00A13A86"/>
    <w:rsid w:val="00A14EDD"/>
    <w:rsid w:val="00A15FA0"/>
    <w:rsid w:val="00A232B0"/>
    <w:rsid w:val="00A2449E"/>
    <w:rsid w:val="00A27C90"/>
    <w:rsid w:val="00A32BB7"/>
    <w:rsid w:val="00A32CBC"/>
    <w:rsid w:val="00A33B63"/>
    <w:rsid w:val="00A33B86"/>
    <w:rsid w:val="00A361C6"/>
    <w:rsid w:val="00A366D9"/>
    <w:rsid w:val="00A36811"/>
    <w:rsid w:val="00A40237"/>
    <w:rsid w:val="00A411C6"/>
    <w:rsid w:val="00A42614"/>
    <w:rsid w:val="00A453BE"/>
    <w:rsid w:val="00A45A9F"/>
    <w:rsid w:val="00A4603B"/>
    <w:rsid w:val="00A462EA"/>
    <w:rsid w:val="00A4748D"/>
    <w:rsid w:val="00A50242"/>
    <w:rsid w:val="00A504C7"/>
    <w:rsid w:val="00A51323"/>
    <w:rsid w:val="00A547E0"/>
    <w:rsid w:val="00A54C0E"/>
    <w:rsid w:val="00A55556"/>
    <w:rsid w:val="00A55855"/>
    <w:rsid w:val="00A5783E"/>
    <w:rsid w:val="00A600E6"/>
    <w:rsid w:val="00A6450A"/>
    <w:rsid w:val="00A71B96"/>
    <w:rsid w:val="00A7601D"/>
    <w:rsid w:val="00A76113"/>
    <w:rsid w:val="00A8298A"/>
    <w:rsid w:val="00A847A5"/>
    <w:rsid w:val="00A85F47"/>
    <w:rsid w:val="00A951F8"/>
    <w:rsid w:val="00A97DD4"/>
    <w:rsid w:val="00AA4A68"/>
    <w:rsid w:val="00AA578E"/>
    <w:rsid w:val="00AA5DDE"/>
    <w:rsid w:val="00AB06B4"/>
    <w:rsid w:val="00AC5053"/>
    <w:rsid w:val="00AC554D"/>
    <w:rsid w:val="00AC59CC"/>
    <w:rsid w:val="00AC6CE4"/>
    <w:rsid w:val="00AD256E"/>
    <w:rsid w:val="00AD2ED9"/>
    <w:rsid w:val="00AD5FFC"/>
    <w:rsid w:val="00AD7139"/>
    <w:rsid w:val="00AE1095"/>
    <w:rsid w:val="00AE166C"/>
    <w:rsid w:val="00AE29B9"/>
    <w:rsid w:val="00AE411B"/>
    <w:rsid w:val="00AE624F"/>
    <w:rsid w:val="00AF12DD"/>
    <w:rsid w:val="00AF7E56"/>
    <w:rsid w:val="00B00331"/>
    <w:rsid w:val="00B04106"/>
    <w:rsid w:val="00B10958"/>
    <w:rsid w:val="00B10D5B"/>
    <w:rsid w:val="00B11BE4"/>
    <w:rsid w:val="00B1256F"/>
    <w:rsid w:val="00B13260"/>
    <w:rsid w:val="00B1448E"/>
    <w:rsid w:val="00B15331"/>
    <w:rsid w:val="00B1714D"/>
    <w:rsid w:val="00B207EE"/>
    <w:rsid w:val="00B21D7D"/>
    <w:rsid w:val="00B30D4C"/>
    <w:rsid w:val="00B3244D"/>
    <w:rsid w:val="00B3662A"/>
    <w:rsid w:val="00B36A12"/>
    <w:rsid w:val="00B40A4D"/>
    <w:rsid w:val="00B41640"/>
    <w:rsid w:val="00B41D61"/>
    <w:rsid w:val="00B41F20"/>
    <w:rsid w:val="00B44B9B"/>
    <w:rsid w:val="00B47B7B"/>
    <w:rsid w:val="00B55F74"/>
    <w:rsid w:val="00B60EA1"/>
    <w:rsid w:val="00B61B1B"/>
    <w:rsid w:val="00B67B52"/>
    <w:rsid w:val="00B67D93"/>
    <w:rsid w:val="00B70990"/>
    <w:rsid w:val="00B73200"/>
    <w:rsid w:val="00B75DC5"/>
    <w:rsid w:val="00B75E72"/>
    <w:rsid w:val="00B82DFC"/>
    <w:rsid w:val="00B84046"/>
    <w:rsid w:val="00B85511"/>
    <w:rsid w:val="00B92C58"/>
    <w:rsid w:val="00B95E35"/>
    <w:rsid w:val="00BA263F"/>
    <w:rsid w:val="00BA2F50"/>
    <w:rsid w:val="00BA32BA"/>
    <w:rsid w:val="00BA69C4"/>
    <w:rsid w:val="00BB188E"/>
    <w:rsid w:val="00BB266C"/>
    <w:rsid w:val="00BB56C9"/>
    <w:rsid w:val="00BB6491"/>
    <w:rsid w:val="00BC0917"/>
    <w:rsid w:val="00BC18C3"/>
    <w:rsid w:val="00BC1964"/>
    <w:rsid w:val="00BC2DDA"/>
    <w:rsid w:val="00BC34D2"/>
    <w:rsid w:val="00BC69EA"/>
    <w:rsid w:val="00BC6DA9"/>
    <w:rsid w:val="00BD4878"/>
    <w:rsid w:val="00BD73C9"/>
    <w:rsid w:val="00BE0EA5"/>
    <w:rsid w:val="00BE120B"/>
    <w:rsid w:val="00BE50FC"/>
    <w:rsid w:val="00BE670C"/>
    <w:rsid w:val="00BF1860"/>
    <w:rsid w:val="00BF2F27"/>
    <w:rsid w:val="00BF3DAA"/>
    <w:rsid w:val="00BF6429"/>
    <w:rsid w:val="00BF7578"/>
    <w:rsid w:val="00C048F7"/>
    <w:rsid w:val="00C05E17"/>
    <w:rsid w:val="00C109DB"/>
    <w:rsid w:val="00C247AE"/>
    <w:rsid w:val="00C258E7"/>
    <w:rsid w:val="00C25BBC"/>
    <w:rsid w:val="00C31E41"/>
    <w:rsid w:val="00C334D1"/>
    <w:rsid w:val="00C343B0"/>
    <w:rsid w:val="00C35793"/>
    <w:rsid w:val="00C3717E"/>
    <w:rsid w:val="00C46946"/>
    <w:rsid w:val="00C475CB"/>
    <w:rsid w:val="00C60352"/>
    <w:rsid w:val="00C6164A"/>
    <w:rsid w:val="00C6748E"/>
    <w:rsid w:val="00C70A0A"/>
    <w:rsid w:val="00C7129D"/>
    <w:rsid w:val="00C71D2C"/>
    <w:rsid w:val="00C770A9"/>
    <w:rsid w:val="00C8038B"/>
    <w:rsid w:val="00C8075B"/>
    <w:rsid w:val="00C81669"/>
    <w:rsid w:val="00C8205C"/>
    <w:rsid w:val="00C8450F"/>
    <w:rsid w:val="00C90A97"/>
    <w:rsid w:val="00C91614"/>
    <w:rsid w:val="00C93BA3"/>
    <w:rsid w:val="00C95490"/>
    <w:rsid w:val="00C955CB"/>
    <w:rsid w:val="00C95F79"/>
    <w:rsid w:val="00CA7CCA"/>
    <w:rsid w:val="00CB131C"/>
    <w:rsid w:val="00CB1BC2"/>
    <w:rsid w:val="00CB42F7"/>
    <w:rsid w:val="00CC1B2F"/>
    <w:rsid w:val="00CC30A3"/>
    <w:rsid w:val="00CC3686"/>
    <w:rsid w:val="00CC4EB3"/>
    <w:rsid w:val="00CC7D69"/>
    <w:rsid w:val="00CD0762"/>
    <w:rsid w:val="00CD59BA"/>
    <w:rsid w:val="00CD7BF3"/>
    <w:rsid w:val="00CE4567"/>
    <w:rsid w:val="00CE5E58"/>
    <w:rsid w:val="00CF2965"/>
    <w:rsid w:val="00CF5AD5"/>
    <w:rsid w:val="00CF7B20"/>
    <w:rsid w:val="00D016C3"/>
    <w:rsid w:val="00D037D6"/>
    <w:rsid w:val="00D06C9E"/>
    <w:rsid w:val="00D146EA"/>
    <w:rsid w:val="00D16F6D"/>
    <w:rsid w:val="00D173E6"/>
    <w:rsid w:val="00D2505F"/>
    <w:rsid w:val="00D2685A"/>
    <w:rsid w:val="00D2733B"/>
    <w:rsid w:val="00D2762B"/>
    <w:rsid w:val="00D30D94"/>
    <w:rsid w:val="00D3290F"/>
    <w:rsid w:val="00D406A0"/>
    <w:rsid w:val="00D41C8E"/>
    <w:rsid w:val="00D45482"/>
    <w:rsid w:val="00D45763"/>
    <w:rsid w:val="00D46CF5"/>
    <w:rsid w:val="00D50961"/>
    <w:rsid w:val="00D55B07"/>
    <w:rsid w:val="00D568B5"/>
    <w:rsid w:val="00D60327"/>
    <w:rsid w:val="00D6063B"/>
    <w:rsid w:val="00D62134"/>
    <w:rsid w:val="00D726B3"/>
    <w:rsid w:val="00D76E39"/>
    <w:rsid w:val="00D80CF0"/>
    <w:rsid w:val="00D812FA"/>
    <w:rsid w:val="00D817EA"/>
    <w:rsid w:val="00D81BA6"/>
    <w:rsid w:val="00D83FBB"/>
    <w:rsid w:val="00D8420C"/>
    <w:rsid w:val="00D87A36"/>
    <w:rsid w:val="00D9534B"/>
    <w:rsid w:val="00D97BBD"/>
    <w:rsid w:val="00DA7E5D"/>
    <w:rsid w:val="00DB1AF9"/>
    <w:rsid w:val="00DB2374"/>
    <w:rsid w:val="00DC0628"/>
    <w:rsid w:val="00DC1B1C"/>
    <w:rsid w:val="00DC1C31"/>
    <w:rsid w:val="00DD05EC"/>
    <w:rsid w:val="00DD09E1"/>
    <w:rsid w:val="00DD47E8"/>
    <w:rsid w:val="00DD4DBF"/>
    <w:rsid w:val="00DD6658"/>
    <w:rsid w:val="00DE039C"/>
    <w:rsid w:val="00DE16C7"/>
    <w:rsid w:val="00DE24E0"/>
    <w:rsid w:val="00DE2538"/>
    <w:rsid w:val="00DE35D5"/>
    <w:rsid w:val="00DE44ED"/>
    <w:rsid w:val="00DE5CFC"/>
    <w:rsid w:val="00DE6AD2"/>
    <w:rsid w:val="00DF001B"/>
    <w:rsid w:val="00DF0AE4"/>
    <w:rsid w:val="00DF25A5"/>
    <w:rsid w:val="00E009D5"/>
    <w:rsid w:val="00E124CB"/>
    <w:rsid w:val="00E1255C"/>
    <w:rsid w:val="00E13682"/>
    <w:rsid w:val="00E13AB4"/>
    <w:rsid w:val="00E15F22"/>
    <w:rsid w:val="00E16D50"/>
    <w:rsid w:val="00E209D3"/>
    <w:rsid w:val="00E22764"/>
    <w:rsid w:val="00E23664"/>
    <w:rsid w:val="00E30DC9"/>
    <w:rsid w:val="00E37779"/>
    <w:rsid w:val="00E37D25"/>
    <w:rsid w:val="00E4213C"/>
    <w:rsid w:val="00E4227F"/>
    <w:rsid w:val="00E43A19"/>
    <w:rsid w:val="00E447D9"/>
    <w:rsid w:val="00E44B4A"/>
    <w:rsid w:val="00E45166"/>
    <w:rsid w:val="00E54DA1"/>
    <w:rsid w:val="00E5567A"/>
    <w:rsid w:val="00E55B96"/>
    <w:rsid w:val="00E5629E"/>
    <w:rsid w:val="00E627D8"/>
    <w:rsid w:val="00E717C4"/>
    <w:rsid w:val="00E737CD"/>
    <w:rsid w:val="00E75500"/>
    <w:rsid w:val="00E772F0"/>
    <w:rsid w:val="00E808A7"/>
    <w:rsid w:val="00E83BDE"/>
    <w:rsid w:val="00E83EE4"/>
    <w:rsid w:val="00E87692"/>
    <w:rsid w:val="00E87D62"/>
    <w:rsid w:val="00E94014"/>
    <w:rsid w:val="00E9476C"/>
    <w:rsid w:val="00E94849"/>
    <w:rsid w:val="00E94DB9"/>
    <w:rsid w:val="00EA1F1D"/>
    <w:rsid w:val="00EA3D52"/>
    <w:rsid w:val="00EA695E"/>
    <w:rsid w:val="00EA782A"/>
    <w:rsid w:val="00EB10B3"/>
    <w:rsid w:val="00EB1764"/>
    <w:rsid w:val="00EB5967"/>
    <w:rsid w:val="00EC0B5E"/>
    <w:rsid w:val="00EC138A"/>
    <w:rsid w:val="00EC14DD"/>
    <w:rsid w:val="00EC1C18"/>
    <w:rsid w:val="00EC338A"/>
    <w:rsid w:val="00EC33EE"/>
    <w:rsid w:val="00EC36FC"/>
    <w:rsid w:val="00EC4D82"/>
    <w:rsid w:val="00EE0EE8"/>
    <w:rsid w:val="00EE4074"/>
    <w:rsid w:val="00EE4AB4"/>
    <w:rsid w:val="00EE5DA5"/>
    <w:rsid w:val="00EE7937"/>
    <w:rsid w:val="00EF3516"/>
    <w:rsid w:val="00EF5757"/>
    <w:rsid w:val="00EF580C"/>
    <w:rsid w:val="00EF66EE"/>
    <w:rsid w:val="00F00806"/>
    <w:rsid w:val="00F0186F"/>
    <w:rsid w:val="00F02CA6"/>
    <w:rsid w:val="00F159E4"/>
    <w:rsid w:val="00F3381E"/>
    <w:rsid w:val="00F37145"/>
    <w:rsid w:val="00F379BE"/>
    <w:rsid w:val="00F4088C"/>
    <w:rsid w:val="00F44379"/>
    <w:rsid w:val="00F4567D"/>
    <w:rsid w:val="00F45F57"/>
    <w:rsid w:val="00F50053"/>
    <w:rsid w:val="00F51D76"/>
    <w:rsid w:val="00F52FB4"/>
    <w:rsid w:val="00F5437C"/>
    <w:rsid w:val="00F54A8F"/>
    <w:rsid w:val="00F5698A"/>
    <w:rsid w:val="00F647BA"/>
    <w:rsid w:val="00F65A40"/>
    <w:rsid w:val="00F70A26"/>
    <w:rsid w:val="00F70B4D"/>
    <w:rsid w:val="00F72B1B"/>
    <w:rsid w:val="00F74BBE"/>
    <w:rsid w:val="00F74D60"/>
    <w:rsid w:val="00F751DC"/>
    <w:rsid w:val="00F82DE1"/>
    <w:rsid w:val="00F864A5"/>
    <w:rsid w:val="00F87B39"/>
    <w:rsid w:val="00F91C9D"/>
    <w:rsid w:val="00F9363C"/>
    <w:rsid w:val="00F93AB3"/>
    <w:rsid w:val="00F944A6"/>
    <w:rsid w:val="00F95184"/>
    <w:rsid w:val="00F9636F"/>
    <w:rsid w:val="00F97E67"/>
    <w:rsid w:val="00FA1937"/>
    <w:rsid w:val="00FA4D75"/>
    <w:rsid w:val="00FA6A11"/>
    <w:rsid w:val="00FA783E"/>
    <w:rsid w:val="00FB1028"/>
    <w:rsid w:val="00FB17AB"/>
    <w:rsid w:val="00FB4EAA"/>
    <w:rsid w:val="00FB5CA6"/>
    <w:rsid w:val="00FB655A"/>
    <w:rsid w:val="00FC23CF"/>
    <w:rsid w:val="00FC2F4A"/>
    <w:rsid w:val="00FC30D8"/>
    <w:rsid w:val="00FC5367"/>
    <w:rsid w:val="00FC5E19"/>
    <w:rsid w:val="00FD23CF"/>
    <w:rsid w:val="00FD4756"/>
    <w:rsid w:val="00FD6CE6"/>
    <w:rsid w:val="00FD7B24"/>
    <w:rsid w:val="00FD7B70"/>
    <w:rsid w:val="00FE0121"/>
    <w:rsid w:val="00FE0A71"/>
    <w:rsid w:val="00FE1C2D"/>
    <w:rsid w:val="00FE7F7B"/>
    <w:rsid w:val="00FF2B76"/>
    <w:rsid w:val="00FF5450"/>
    <w:rsid w:val="0B899191"/>
    <w:rsid w:val="0F442D9C"/>
    <w:rsid w:val="15DA2CF9"/>
    <w:rsid w:val="1C38A5FD"/>
    <w:rsid w:val="1CFCE693"/>
    <w:rsid w:val="32EA42BE"/>
    <w:rsid w:val="338A3967"/>
    <w:rsid w:val="3545B1DF"/>
    <w:rsid w:val="3571B0FA"/>
    <w:rsid w:val="3633C9A8"/>
    <w:rsid w:val="371E003C"/>
    <w:rsid w:val="3EE32A2A"/>
    <w:rsid w:val="3F8E70BB"/>
    <w:rsid w:val="47F66045"/>
    <w:rsid w:val="59A75894"/>
    <w:rsid w:val="6D8C872F"/>
    <w:rsid w:val="70C4F13F"/>
    <w:rsid w:val="7CFA9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7B82E0"/>
  <w15:docId w15:val="{EF69299C-83AA-4AEF-9D3B-EE427B20A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itolodellibro">
    <w:name w:val="Book Title"/>
    <w:basedOn w:val="Carpredefinitoparagrafo"/>
    <w:uiPriority w:val="33"/>
    <w:qFormat/>
    <w:rPr>
      <w:b/>
      <w:bCs/>
      <w:caps w:val="0"/>
      <w:smallCaps/>
      <w:spacing w:val="10"/>
    </w:rPr>
  </w:style>
  <w:style w:type="paragraph" w:styleId="Didascalia">
    <w:name w:val="caption"/>
    <w:basedOn w:val="Normale"/>
    <w:next w:val="Normale"/>
    <w:uiPriority w:val="35"/>
    <w:semiHidden/>
    <w:unhideWhenUsed/>
    <w:qFormat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Enfasicorsivo">
    <w:name w:val="Emphasis"/>
    <w:basedOn w:val="Carpredefinitoparagrafo"/>
    <w:uiPriority w:val="20"/>
    <w:qFormat/>
    <w:rPr>
      <w:i/>
      <w:iCs/>
      <w:color w:val="000000" w:themeColor="text1"/>
    </w:rPr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Titolo4Carattere">
    <w:name w:val="Titolo 4 Carattere"/>
    <w:basedOn w:val="Carpredefinitoparagrafo"/>
    <w:link w:val="Titolo4"/>
    <w:uiPriority w:val="9"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Pr>
      <w:rFonts w:asciiTheme="majorHAnsi" w:eastAsiaTheme="majorEastAsia" w:hAnsiTheme="majorHAnsi" w:cstheme="majorBidi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Enfasiintensa">
    <w:name w:val="Intense Emphasis"/>
    <w:basedOn w:val="Carpredefinitoparagrafo"/>
    <w:uiPriority w:val="21"/>
    <w:qFormat/>
    <w:rPr>
      <w:b/>
      <w:bCs/>
      <w:i/>
      <w:iCs/>
      <w:color w:val="auto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Pr>
      <w:color w:val="B01513" w:themeColor="accent1"/>
      <w:sz w:val="28"/>
      <w:szCs w:val="28"/>
    </w:rPr>
  </w:style>
  <w:style w:type="character" w:styleId="Riferimentointenso">
    <w:name w:val="Intense Reference"/>
    <w:basedOn w:val="Carpredefinitoparagrafo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styleId="Collegamentoipertestuale">
    <w:name w:val="Hyperlink"/>
    <w:basedOn w:val="Carpredefinitoparagrafo"/>
    <w:uiPriority w:val="99"/>
    <w:unhideWhenUsed/>
    <w:rPr>
      <w:color w:val="4FB8C1" w:themeColor="text2" w:themeTint="99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Pr>
      <w:color w:val="9DFFCB" w:themeColor="followedHyperlink"/>
      <w:u w:val="single"/>
    </w:rPr>
  </w:style>
  <w:style w:type="paragraph" w:styleId="Nessunaspaziatura">
    <w:name w:val="No Spacing"/>
    <w:link w:val="NessunaspaziaturaCarattere"/>
    <w:uiPriority w:val="1"/>
    <w:qFormat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</w:style>
  <w:style w:type="paragraph" w:styleId="Citazione">
    <w:name w:val="Quote"/>
    <w:basedOn w:val="Normale"/>
    <w:next w:val="Normale"/>
    <w:link w:val="CitazioneCarattere"/>
    <w:uiPriority w:val="29"/>
    <w:qFormat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CitazioneCarattere">
    <w:name w:val="Citazione Carattere"/>
    <w:basedOn w:val="Carpredefinitoparagrafo"/>
    <w:link w:val="Citazione"/>
    <w:uiPriority w:val="29"/>
    <w:rPr>
      <w:rFonts w:asciiTheme="majorHAnsi" w:eastAsiaTheme="majorEastAsia" w:hAnsiTheme="majorHAnsi" w:cstheme="majorBidi"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numPr>
        <w:ilvl w:val="1"/>
      </w:numPr>
    </w:pPr>
    <w:rPr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Pr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Pr>
      <w:i/>
      <w:iCs/>
      <w:color w:val="595959" w:themeColor="text1" w:themeTint="A6"/>
    </w:rPr>
  </w:style>
  <w:style w:type="character" w:styleId="Riferimentodelicato">
    <w:name w:val="Subtle Reference"/>
    <w:basedOn w:val="Carpredefinitoparagrafo"/>
    <w:uiPriority w:val="31"/>
    <w:qFormat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8B0A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0AA8"/>
  </w:style>
  <w:style w:type="paragraph" w:styleId="Pidipagina">
    <w:name w:val="footer"/>
    <w:basedOn w:val="Normale"/>
    <w:link w:val="PidipaginaCarattere"/>
    <w:uiPriority w:val="99"/>
    <w:unhideWhenUsed/>
    <w:rsid w:val="008B0A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0AA8"/>
  </w:style>
  <w:style w:type="paragraph" w:styleId="Titolosommario">
    <w:name w:val="TOC Heading"/>
    <w:basedOn w:val="Titolo1"/>
    <w:next w:val="Normale"/>
    <w:uiPriority w:val="39"/>
    <w:unhideWhenUsed/>
    <w:qFormat/>
    <w:rsid w:val="008B0AA8"/>
    <w:pPr>
      <w:spacing w:before="240" w:after="0" w:line="259" w:lineRule="auto"/>
      <w:outlineLvl w:val="9"/>
    </w:pPr>
    <w:rPr>
      <w:color w:val="830F0E" w:themeColor="accent1" w:themeShade="BF"/>
      <w:sz w:val="32"/>
      <w:szCs w:val="32"/>
      <w:lang w:val="it-IT" w:eastAsia="it-IT"/>
    </w:rPr>
  </w:style>
  <w:style w:type="table" w:styleId="Grigliatabella">
    <w:name w:val="Table Grid"/>
    <w:basedOn w:val="Tabellanormale"/>
    <w:uiPriority w:val="39"/>
    <w:rsid w:val="00410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mmario1">
    <w:name w:val="toc 1"/>
    <w:basedOn w:val="Normale"/>
    <w:next w:val="Normale"/>
    <w:autoRedefine/>
    <w:uiPriority w:val="39"/>
    <w:unhideWhenUsed/>
    <w:rsid w:val="00F65A40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F65A40"/>
    <w:pPr>
      <w:spacing w:after="100"/>
      <w:ind w:left="170"/>
    </w:pPr>
  </w:style>
  <w:style w:type="character" w:styleId="Rimandocommento">
    <w:name w:val="annotation reference"/>
    <w:basedOn w:val="Carpredefinitoparagrafo"/>
    <w:uiPriority w:val="99"/>
    <w:semiHidden/>
    <w:unhideWhenUsed/>
    <w:rsid w:val="001709D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709D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709D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709D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709D6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709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709D6"/>
    <w:rPr>
      <w:rFonts w:ascii="Segoe UI" w:hAnsi="Segoe UI" w:cs="Segoe UI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50FC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50FC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50FC9"/>
    <w:rPr>
      <w:vertAlign w:val="superscript"/>
    </w:rPr>
  </w:style>
  <w:style w:type="character" w:styleId="Menzione">
    <w:name w:val="Mention"/>
    <w:basedOn w:val="Carpredefinitoparagrafo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Modello%20Ione%20(vuoto).dotx" TargetMode="External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7A72D1E624FF34098695D71685571B1" ma:contentTypeVersion="15" ma:contentTypeDescription="Creare un nuovo documento." ma:contentTypeScope="" ma:versionID="93067f260325ea341b1b85048d29978d">
  <xsd:schema xmlns:xsd="http://www.w3.org/2001/XMLSchema" xmlns:xs="http://www.w3.org/2001/XMLSchema" xmlns:p="http://schemas.microsoft.com/office/2006/metadata/properties" xmlns:ns2="ca323795-40d0-4e6d-9e55-3c052635ffc7" xmlns:ns3="660f121c-7fb1-4a7a-af36-3df74f834a1f" targetNamespace="http://schemas.microsoft.com/office/2006/metadata/properties" ma:root="true" ma:fieldsID="d008d2891f6b2ee4b60ef59d338401ae" ns2:_="" ns3:_="">
    <xsd:import namespace="ca323795-40d0-4e6d-9e55-3c052635ffc7"/>
    <xsd:import namespace="660f121c-7fb1-4a7a-af36-3df74f834a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323795-40d0-4e6d-9e55-3c052635ff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62691f12-1220-44b1-ba48-e77f64da29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0f121c-7fb1-4a7a-af36-3df74f834a1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662fa14-2b89-4692-9d76-26f30900c2b3}" ma:internalName="TaxCatchAll" ma:showField="CatchAllData" ma:web="660f121c-7fb1-4a7a-af36-3df74f834a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0f121c-7fb1-4a7a-af36-3df74f834a1f" xsi:nil="true"/>
    <lcf76f155ced4ddcb4097134ff3c332f xmlns="ca323795-40d0-4e6d-9e55-3c052635ffc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9D8D168-ED42-4F0B-9EFF-9A0F31EB8F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B6B256-4CEE-446B-BE12-99CCC5A24DB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417A3B-B5CF-4679-A2BB-676C09E400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323795-40d0-4e6d-9e55-3c052635ffc7"/>
    <ds:schemaRef ds:uri="660f121c-7fb1-4a7a-af36-3df74f834a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FCC988-1CDB-4D30-9EC9-D0E14201B417}">
  <ds:schemaRefs>
    <ds:schemaRef ds:uri="http://schemas.microsoft.com/office/2006/metadata/properties"/>
    <ds:schemaRef ds:uri="http://schemas.microsoft.com/office/infopath/2007/PartnerControls"/>
    <ds:schemaRef ds:uri="660f121c-7fb1-4a7a-af36-3df74f834a1f"/>
    <ds:schemaRef ds:uri="ca323795-40d0-4e6d-9e55-3c052635ffc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Ione (vuoto)</Template>
  <TotalTime>312</TotalTime>
  <Pages>8</Pages>
  <Words>1453</Words>
  <Characters>8287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Martin Broz</cp:lastModifiedBy>
  <cp:revision>56</cp:revision>
  <cp:lastPrinted>2018-06-29T00:54:00Z</cp:lastPrinted>
  <dcterms:created xsi:type="dcterms:W3CDTF">2023-03-20T16:31:00Z</dcterms:created>
  <dcterms:modified xsi:type="dcterms:W3CDTF">2024-06-03T10:30:00Z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  <property fmtid="{D5CDD505-2E9C-101B-9397-08002B2CF9AE}" pid="3" name="ContentTypeId">
    <vt:lpwstr>0x01010057A72D1E624FF34098695D71685571B1</vt:lpwstr>
  </property>
  <property fmtid="{D5CDD505-2E9C-101B-9397-08002B2CF9AE}" pid="4" name="MediaServiceImageTags">
    <vt:lpwstr/>
  </property>
</Properties>
</file>